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99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720"/>
        <w:gridCol w:w="1575"/>
        <w:gridCol w:w="1369"/>
        <w:gridCol w:w="424"/>
        <w:gridCol w:w="3305"/>
        <w:gridCol w:w="3306"/>
      </w:tblGrid>
      <w:tr w:rsidR="00E77B5E" w:rsidRPr="00AE68A8" w14:paraId="0DD49E43" w14:textId="77777777" w:rsidTr="47759A25">
        <w:trPr>
          <w:trHeight w:val="2112"/>
        </w:trPr>
        <w:tc>
          <w:tcPr>
            <w:tcW w:w="3664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4E5421AC" w14:textId="77777777" w:rsidR="00E77B5E" w:rsidRPr="00AE68A8" w:rsidRDefault="00A55398" w:rsidP="00AE68A8">
            <w:r>
              <w:rPr>
                <w:noProof/>
              </w:rPr>
              <w:drawing>
                <wp:inline distT="0" distB="0" distL="0" distR="0" wp14:anchorId="7EF35E31" wp14:editId="1D78E397">
                  <wp:extent cx="1995487" cy="1995487"/>
                  <wp:effectExtent l="0" t="0" r="5080" b="5080"/>
                  <wp:docPr id="155026140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87" cy="199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" w:type="dxa"/>
            <w:vMerge w:val="restart"/>
            <w:tcBorders>
              <w:bottom w:val="nil"/>
            </w:tcBorders>
          </w:tcPr>
          <w:p w14:paraId="0C9CB202" w14:textId="77777777" w:rsidR="00E77B5E" w:rsidRPr="00AE68A8" w:rsidRDefault="00E77B5E" w:rsidP="00AE68A8"/>
        </w:tc>
        <w:tc>
          <w:tcPr>
            <w:tcW w:w="6611" w:type="dxa"/>
            <w:gridSpan w:val="2"/>
            <w:tcBorders>
              <w:bottom w:val="nil"/>
            </w:tcBorders>
          </w:tcPr>
          <w:p w14:paraId="7265A721" w14:textId="77777777" w:rsidR="00A55398" w:rsidRDefault="00E77B5E" w:rsidP="00AE68A8">
            <w:pPr>
              <w:pStyle w:val="Title"/>
            </w:pPr>
            <w:r w:rsidRPr="00AE68A8">
              <w:br/>
            </w:r>
            <w:r w:rsidR="00A55398">
              <w:t xml:space="preserve">Leo Neenan </w:t>
            </w:r>
          </w:p>
          <w:p w14:paraId="40C983DD" w14:textId="77777777" w:rsidR="00E77B5E" w:rsidRPr="00BD55F9" w:rsidRDefault="00A55398" w:rsidP="00AE68A8">
            <w:pPr>
              <w:pStyle w:val="Title"/>
              <w:rPr>
                <w:sz w:val="40"/>
                <w:szCs w:val="40"/>
              </w:rPr>
            </w:pPr>
            <w:r w:rsidRPr="00BD55F9">
              <w:rPr>
                <w:sz w:val="40"/>
                <w:szCs w:val="40"/>
              </w:rPr>
              <w:t xml:space="preserve">Optimal </w:t>
            </w:r>
            <w:proofErr w:type="spellStart"/>
            <w:r w:rsidRPr="00BD55F9">
              <w:rPr>
                <w:sz w:val="40"/>
                <w:szCs w:val="40"/>
              </w:rPr>
              <w:t>BioMechanics</w:t>
            </w:r>
            <w:proofErr w:type="spellEnd"/>
          </w:p>
        </w:tc>
      </w:tr>
      <w:tr w:rsidR="00E77B5E" w:rsidRPr="00AE68A8" w14:paraId="54E91AB6" w14:textId="77777777" w:rsidTr="47759A25">
        <w:trPr>
          <w:trHeight w:val="884"/>
        </w:trPr>
        <w:tc>
          <w:tcPr>
            <w:tcW w:w="3664" w:type="dxa"/>
            <w:gridSpan w:val="3"/>
            <w:vMerge/>
          </w:tcPr>
          <w:p w14:paraId="30C8362D" w14:textId="77777777" w:rsidR="00E77B5E" w:rsidRPr="00AE68A8" w:rsidRDefault="00E77B5E" w:rsidP="00AE68A8"/>
        </w:tc>
        <w:tc>
          <w:tcPr>
            <w:tcW w:w="424" w:type="dxa"/>
            <w:vMerge/>
          </w:tcPr>
          <w:p w14:paraId="0BD31AEB" w14:textId="77777777" w:rsidR="00E77B5E" w:rsidRPr="00AE68A8" w:rsidRDefault="00E77B5E" w:rsidP="00AE68A8"/>
        </w:tc>
        <w:tc>
          <w:tcPr>
            <w:tcW w:w="3305" w:type="dxa"/>
            <w:vAlign w:val="bottom"/>
          </w:tcPr>
          <w:p w14:paraId="1F5CF85D" w14:textId="37C4BD02" w:rsidR="00E77B5E" w:rsidRPr="00AE68A8" w:rsidRDefault="04180A80" w:rsidP="009B591F">
            <w:pPr>
              <w:pStyle w:val="Contact"/>
            </w:pPr>
            <w:proofErr w:type="spellStart"/>
            <w:r>
              <w:t>Dunloy</w:t>
            </w:r>
            <w:proofErr w:type="spellEnd"/>
            <w:r>
              <w:t xml:space="preserve"> </w:t>
            </w:r>
            <w:proofErr w:type="spellStart"/>
            <w:r>
              <w:t>Cuchullains</w:t>
            </w:r>
            <w:proofErr w:type="spellEnd"/>
            <w:r>
              <w:t xml:space="preserve"> </w:t>
            </w:r>
          </w:p>
          <w:p w14:paraId="4CB0C0BB" w14:textId="6C4DC19F" w:rsidR="00E77B5E" w:rsidRPr="00AE68A8" w:rsidRDefault="006533BA" w:rsidP="009B591F">
            <w:pPr>
              <w:pStyle w:val="Contact"/>
            </w:pPr>
            <w:r>
              <w:t>Athlet</w:t>
            </w:r>
            <w:r w:rsidR="001261FC">
              <w:t xml:space="preserve">e Development </w:t>
            </w:r>
            <w:r w:rsidR="00A55398">
              <w:t xml:space="preserve"> </w:t>
            </w:r>
            <w:r w:rsidR="001261FC">
              <w:t>6</w:t>
            </w:r>
            <w:r w:rsidR="00A55398">
              <w:t xml:space="preserve"> - </w:t>
            </w:r>
            <w:r w:rsidR="001261FC">
              <w:t>1</w:t>
            </w:r>
            <w:r w:rsidR="0078465C">
              <w:t>6-year</w:t>
            </w:r>
            <w:r w:rsidR="003E7128">
              <w:t xml:space="preserve">s </w:t>
            </w:r>
          </w:p>
          <w:p w14:paraId="33DEA192" w14:textId="77777777" w:rsidR="00E77B5E" w:rsidRPr="00AE68A8" w:rsidRDefault="00055F01" w:rsidP="009B591F">
            <w:pPr>
              <w:pStyle w:val="Contact"/>
            </w:pPr>
            <w:r>
              <w:t xml:space="preserve">Optimal </w:t>
            </w:r>
            <w:proofErr w:type="spellStart"/>
            <w:r>
              <w:t>BioMechanics</w:t>
            </w:r>
            <w:proofErr w:type="spellEnd"/>
          </w:p>
        </w:tc>
        <w:tc>
          <w:tcPr>
            <w:tcW w:w="3306" w:type="dxa"/>
            <w:vAlign w:val="bottom"/>
          </w:tcPr>
          <w:p w14:paraId="7EE93D7F" w14:textId="77777777" w:rsidR="00E77B5E" w:rsidRPr="00AE68A8" w:rsidRDefault="00E77B5E" w:rsidP="009B591F">
            <w:pPr>
              <w:pStyle w:val="Contact"/>
            </w:pPr>
          </w:p>
        </w:tc>
      </w:tr>
      <w:tr w:rsidR="00E77B5E" w:rsidRPr="00AE68A8" w14:paraId="622D0B15" w14:textId="77777777" w:rsidTr="47759A25">
        <w:trPr>
          <w:trHeight w:val="705"/>
        </w:trPr>
        <w:tc>
          <w:tcPr>
            <w:tcW w:w="3664" w:type="dxa"/>
            <w:gridSpan w:val="3"/>
            <w:vMerge/>
          </w:tcPr>
          <w:p w14:paraId="0DB28F69" w14:textId="77777777" w:rsidR="00E77B5E" w:rsidRPr="00AE68A8" w:rsidRDefault="00E77B5E" w:rsidP="00AE68A8"/>
        </w:tc>
        <w:tc>
          <w:tcPr>
            <w:tcW w:w="424" w:type="dxa"/>
            <w:vMerge/>
          </w:tcPr>
          <w:p w14:paraId="16347A13" w14:textId="77777777" w:rsidR="00E77B5E" w:rsidRPr="00AE68A8" w:rsidRDefault="00E77B5E" w:rsidP="00AE68A8"/>
        </w:tc>
        <w:tc>
          <w:tcPr>
            <w:tcW w:w="6611" w:type="dxa"/>
            <w:gridSpan w:val="2"/>
            <w:vMerge w:val="restart"/>
          </w:tcPr>
          <w:p w14:paraId="763BF6F4" w14:textId="539872D4" w:rsidR="00E77B5E" w:rsidRPr="00AE68A8" w:rsidRDefault="00A55398" w:rsidP="009B591F">
            <w:pPr>
              <w:pStyle w:val="Heading1"/>
            </w:pPr>
            <w:r>
              <w:t xml:space="preserve">Template for </w:t>
            </w:r>
            <w:r w:rsidR="001336CE">
              <w:t xml:space="preserve">Athlete Development </w:t>
            </w:r>
            <w:r w:rsidR="00981289">
              <w:t>(AD)</w:t>
            </w:r>
          </w:p>
          <w:p w14:paraId="757DD67D" w14:textId="69EA3BB9" w:rsidR="00D71B86" w:rsidRDefault="04180A80" w:rsidP="00A55398">
            <w:r>
              <w:t xml:space="preserve">The goal of the following document is to lay out a template for introducing </w:t>
            </w:r>
            <w:r w:rsidR="00CE4414">
              <w:t>6</w:t>
            </w:r>
            <w:r w:rsidR="00CB6567">
              <w:t xml:space="preserve"> – 16 </w:t>
            </w:r>
            <w:r>
              <w:t xml:space="preserve">year old’s to the development skills for sports participation through their formative years </w:t>
            </w:r>
          </w:p>
          <w:p w14:paraId="779A7051" w14:textId="6D2FA896" w:rsidR="00E77B5E" w:rsidRDefault="00D71B86" w:rsidP="00A55398">
            <w:r>
              <w:t xml:space="preserve">While the </w:t>
            </w:r>
            <w:r w:rsidR="0078465C">
              <w:t>long-term</w:t>
            </w:r>
            <w:r>
              <w:t xml:space="preserve"> </w:t>
            </w:r>
            <w:r w:rsidR="0078465C">
              <w:t xml:space="preserve">athletic </w:t>
            </w:r>
            <w:r>
              <w:t xml:space="preserve">development </w:t>
            </w:r>
            <w:r w:rsidR="0078465C">
              <w:t>(LTAD)</w:t>
            </w:r>
            <w:r>
              <w:t xml:space="preserve">may be geared towards the skills of both hurling and football this template aims to help develop the basic movement skills that underlie </w:t>
            </w:r>
            <w:r w:rsidR="00B41DEF">
              <w:t>all</w:t>
            </w:r>
            <w:r>
              <w:t xml:space="preserve"> sports specific skills. </w:t>
            </w:r>
          </w:p>
          <w:p w14:paraId="7AD3DDD1" w14:textId="3D07B1B3" w:rsidR="00D71B86" w:rsidRPr="00AE68A8" w:rsidRDefault="04180A80" w:rsidP="00A55398">
            <w:r>
              <w:t>The desired outcome from this program is</w:t>
            </w:r>
            <w:r w:rsidR="002903C3">
              <w:t xml:space="preserve"> to</w:t>
            </w:r>
            <w:r>
              <w:t xml:space="preserve"> help participants to move better with focus on running, jumping, balance and co-ordination. </w:t>
            </w:r>
          </w:p>
          <w:p w14:paraId="6BDEC28C" w14:textId="1415E828" w:rsidR="04180A80" w:rsidRDefault="04180A80" w:rsidP="04180A80">
            <w:r w:rsidRPr="04180A80">
              <w:rPr>
                <w:b/>
                <w:bCs/>
              </w:rPr>
              <w:t>Every Child is an Athlete</w:t>
            </w:r>
          </w:p>
          <w:p w14:paraId="48EDB45C" w14:textId="650B7473" w:rsidR="00E77B5E" w:rsidRPr="00AE68A8" w:rsidRDefault="0094104D" w:rsidP="00F22562">
            <w:pPr>
              <w:pStyle w:val="Closing"/>
            </w:pPr>
            <w:sdt>
              <w:sdtPr>
                <w:id w:val="877970023"/>
                <w:placeholder>
                  <w:docPart w:val="9DDE6B37CAD2442B9B988D323189ACB5"/>
                </w:placeholder>
                <w:temporary/>
                <w:showingPlcHdr/>
                <w15:appearance w15:val="hidden"/>
              </w:sdtPr>
              <w:sdtEndPr/>
              <w:sdtContent>
                <w:r w:rsidR="00E77B5E" w:rsidRPr="00C83A18">
                  <w:t>Sincerely,</w:t>
                </w:r>
              </w:sdtContent>
            </w:sdt>
            <w:r w:rsidR="00A26FE5">
              <w:t xml:space="preserve"> </w:t>
            </w:r>
            <w:r w:rsidR="00055F01">
              <w:t>Leo Neenan</w:t>
            </w:r>
          </w:p>
        </w:tc>
      </w:tr>
      <w:tr w:rsidR="00E77B5E" w:rsidRPr="00AE68A8" w14:paraId="314A3643" w14:textId="77777777" w:rsidTr="47759A25">
        <w:trPr>
          <w:trHeight w:val="1164"/>
        </w:trPr>
        <w:tc>
          <w:tcPr>
            <w:tcW w:w="720" w:type="dxa"/>
          </w:tcPr>
          <w:p w14:paraId="750F006A" w14:textId="77777777" w:rsidR="00E77B5E" w:rsidRPr="00AE68A8" w:rsidRDefault="00E77B5E" w:rsidP="00AE68A8"/>
        </w:tc>
        <w:tc>
          <w:tcPr>
            <w:tcW w:w="2944" w:type="dxa"/>
            <w:gridSpan w:val="2"/>
          </w:tcPr>
          <w:p w14:paraId="3A2AE0BE" w14:textId="1F18E375" w:rsidR="00E77B5E" w:rsidRPr="00AE68A8" w:rsidRDefault="04180A80" w:rsidP="04180A80">
            <w:pPr>
              <w:pStyle w:val="Information"/>
            </w:pPr>
            <w:r>
              <w:t>19-21 Ormeau Ave.</w:t>
            </w:r>
          </w:p>
          <w:p w14:paraId="59800EA9" w14:textId="4913A985" w:rsidR="00E77B5E" w:rsidRPr="00AE68A8" w:rsidRDefault="47759A25" w:rsidP="04180A80">
            <w:pPr>
              <w:pStyle w:val="Information"/>
            </w:pPr>
            <w:r>
              <w:t>Belfast BT2 8HD</w:t>
            </w:r>
          </w:p>
          <w:p w14:paraId="0CADDD3D" w14:textId="27BEB3AD" w:rsidR="00E77B5E" w:rsidRPr="00AE68A8" w:rsidRDefault="00E77B5E" w:rsidP="04180A80">
            <w:pPr>
              <w:pStyle w:val="Information"/>
            </w:pPr>
          </w:p>
          <w:p w14:paraId="1CE88205" w14:textId="471C86F7" w:rsidR="00E77B5E" w:rsidRPr="00AE68A8" w:rsidRDefault="04180A80" w:rsidP="04180A80">
            <w:pPr>
              <w:pStyle w:val="Information"/>
            </w:pPr>
            <w:r>
              <w:t>078681454222</w:t>
            </w:r>
          </w:p>
          <w:p w14:paraId="5B8FCFE7" w14:textId="119235FF" w:rsidR="00E77B5E" w:rsidRPr="00AE68A8" w:rsidRDefault="00E77B5E" w:rsidP="04180A80">
            <w:pPr>
              <w:pStyle w:val="Information"/>
            </w:pPr>
          </w:p>
        </w:tc>
        <w:tc>
          <w:tcPr>
            <w:tcW w:w="424" w:type="dxa"/>
            <w:vMerge/>
          </w:tcPr>
          <w:p w14:paraId="3727B240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08EE1938" w14:textId="77777777" w:rsidR="00E77B5E" w:rsidRPr="00AE68A8" w:rsidRDefault="00E77B5E" w:rsidP="00AE68A8"/>
        </w:tc>
      </w:tr>
      <w:tr w:rsidR="00E77B5E" w:rsidRPr="00AE68A8" w14:paraId="4591C4F2" w14:textId="77777777" w:rsidTr="47759A25">
        <w:trPr>
          <w:trHeight w:val="543"/>
        </w:trPr>
        <w:tc>
          <w:tcPr>
            <w:tcW w:w="720" w:type="dxa"/>
          </w:tcPr>
          <w:p w14:paraId="071075AB" w14:textId="041F18D1" w:rsidR="00E77B5E" w:rsidRPr="00AE68A8" w:rsidRDefault="04180A80" w:rsidP="00CC1E8B">
            <w:pPr>
              <w:pStyle w:val="Contact"/>
              <w:rPr>
                <w:noProof/>
              </w:rPr>
            </w:pPr>
            <w:r w:rsidRPr="04180A80">
              <w:rPr>
                <w:noProof/>
              </w:rPr>
              <w:t xml:space="preserve">                             </w:t>
            </w:r>
          </w:p>
        </w:tc>
        <w:tc>
          <w:tcPr>
            <w:tcW w:w="1575" w:type="dxa"/>
            <w:tcMar>
              <w:left w:w="0" w:type="dxa"/>
              <w:right w:w="0" w:type="dxa"/>
            </w:tcMar>
            <w:vAlign w:val="center"/>
          </w:tcPr>
          <w:p w14:paraId="09B9E3E6" w14:textId="5A79F553" w:rsidR="00E77B5E" w:rsidRPr="00AE68A8" w:rsidRDefault="47759A25" w:rsidP="47759A25">
            <w:pPr>
              <w:pStyle w:val="Information"/>
            </w:pPr>
            <w:r>
              <w:t xml:space="preserve">  i</w:t>
            </w:r>
            <w:hyperlink r:id="rId12">
              <w:r w:rsidRPr="47759A25">
                <w:rPr>
                  <w:rStyle w:val="Hyperlink"/>
                </w:rPr>
                <w:t>nfo@optimal.bio</w:t>
              </w:r>
            </w:hyperlink>
          </w:p>
          <w:p w14:paraId="1D7EE5FC" w14:textId="2B267101" w:rsidR="00E77B5E" w:rsidRPr="00AE68A8" w:rsidRDefault="00E77B5E" w:rsidP="00CC1E8B">
            <w:pPr>
              <w:pStyle w:val="Contact"/>
            </w:pPr>
          </w:p>
        </w:tc>
        <w:tc>
          <w:tcPr>
            <w:tcW w:w="1369" w:type="dxa"/>
            <w:vAlign w:val="center"/>
          </w:tcPr>
          <w:p w14:paraId="2C5564A3" w14:textId="62B2D584" w:rsidR="00E77B5E" w:rsidRPr="00AE68A8" w:rsidRDefault="00E77B5E" w:rsidP="00AE68A8">
            <w:pPr>
              <w:pStyle w:val="Information"/>
            </w:pPr>
          </w:p>
        </w:tc>
        <w:tc>
          <w:tcPr>
            <w:tcW w:w="424" w:type="dxa"/>
            <w:vMerge/>
          </w:tcPr>
          <w:p w14:paraId="630299A1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75CC9C36" w14:textId="77777777" w:rsidR="00E77B5E" w:rsidRPr="00AE68A8" w:rsidRDefault="00E77B5E" w:rsidP="00AE68A8"/>
        </w:tc>
      </w:tr>
      <w:tr w:rsidR="00E77B5E" w:rsidRPr="00AE68A8" w14:paraId="071810C2" w14:textId="77777777" w:rsidTr="47759A25">
        <w:trPr>
          <w:trHeight w:val="183"/>
        </w:trPr>
        <w:tc>
          <w:tcPr>
            <w:tcW w:w="720" w:type="dxa"/>
          </w:tcPr>
          <w:p w14:paraId="043D3F2D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4" w:type="dxa"/>
            <w:gridSpan w:val="2"/>
            <w:vAlign w:val="center"/>
          </w:tcPr>
          <w:p w14:paraId="43319A1E" w14:textId="10340566" w:rsidR="00E77B5E" w:rsidRPr="00AE68A8" w:rsidRDefault="0094104D" w:rsidP="04180A80">
            <w:pPr>
              <w:pStyle w:val="Information"/>
            </w:pPr>
            <w:hyperlink r:id="rId13">
              <w:r w:rsidR="04180A80" w:rsidRPr="04180A80">
                <w:rPr>
                  <w:rStyle w:val="Hyperlink"/>
                </w:rPr>
                <w:t>https://optimal.bio/</w:t>
              </w:r>
            </w:hyperlink>
          </w:p>
          <w:p w14:paraId="5464B523" w14:textId="4D1B3E2F" w:rsidR="00E77B5E" w:rsidRPr="00AE68A8" w:rsidRDefault="00E77B5E" w:rsidP="04180A80">
            <w:pPr>
              <w:pStyle w:val="Information"/>
            </w:pPr>
          </w:p>
          <w:p w14:paraId="381A7806" w14:textId="26B78C51" w:rsidR="00E77B5E" w:rsidRPr="00AE68A8" w:rsidRDefault="00E77B5E" w:rsidP="04180A80">
            <w:pPr>
              <w:pStyle w:val="Information"/>
            </w:pPr>
          </w:p>
          <w:p w14:paraId="2AC957CF" w14:textId="69D5060D" w:rsidR="00E77B5E" w:rsidRPr="00AE68A8" w:rsidRDefault="00E77B5E" w:rsidP="04180A80">
            <w:pPr>
              <w:pStyle w:val="Information"/>
            </w:pPr>
          </w:p>
          <w:p w14:paraId="53EF0D96" w14:textId="52A0B434" w:rsidR="00E77B5E" w:rsidRPr="00AE68A8" w:rsidRDefault="00E77B5E" w:rsidP="04180A80">
            <w:pPr>
              <w:pStyle w:val="Information"/>
            </w:pPr>
          </w:p>
          <w:p w14:paraId="3CAD4ADC" w14:textId="7543CB64" w:rsidR="00E77B5E" w:rsidRPr="00AE68A8" w:rsidRDefault="00E77B5E" w:rsidP="00AE68A8">
            <w:pPr>
              <w:pStyle w:val="NoSpacing"/>
            </w:pPr>
          </w:p>
        </w:tc>
        <w:tc>
          <w:tcPr>
            <w:tcW w:w="424" w:type="dxa"/>
            <w:vMerge/>
          </w:tcPr>
          <w:p w14:paraId="5F1DA586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0F63EA16" w14:textId="77777777" w:rsidR="00E77B5E" w:rsidRPr="00AE68A8" w:rsidRDefault="00E77B5E" w:rsidP="00AE68A8"/>
        </w:tc>
      </w:tr>
      <w:tr w:rsidR="00E77B5E" w:rsidRPr="00AE68A8" w14:paraId="563DCC79" w14:textId="77777777" w:rsidTr="47759A25">
        <w:trPr>
          <w:trHeight w:val="624"/>
        </w:trPr>
        <w:tc>
          <w:tcPr>
            <w:tcW w:w="720" w:type="dxa"/>
          </w:tcPr>
          <w:p w14:paraId="41478FE2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1575" w:type="dxa"/>
            <w:tcMar>
              <w:left w:w="0" w:type="dxa"/>
              <w:right w:w="0" w:type="dxa"/>
            </w:tcMar>
            <w:vAlign w:val="center"/>
          </w:tcPr>
          <w:p w14:paraId="7167ADC9" w14:textId="76C80C4E" w:rsidR="00E77B5E" w:rsidRPr="00AE68A8" w:rsidRDefault="00E77B5E" w:rsidP="00CC1E8B">
            <w:pPr>
              <w:pStyle w:val="Contact"/>
            </w:pPr>
          </w:p>
        </w:tc>
        <w:tc>
          <w:tcPr>
            <w:tcW w:w="1369" w:type="dxa"/>
            <w:vAlign w:val="center"/>
          </w:tcPr>
          <w:p w14:paraId="3182EC4F" w14:textId="6885B5D0" w:rsidR="00E77B5E" w:rsidRPr="00AE68A8" w:rsidRDefault="00E77B5E" w:rsidP="00AE68A8">
            <w:pPr>
              <w:pStyle w:val="Information"/>
            </w:pPr>
          </w:p>
        </w:tc>
        <w:tc>
          <w:tcPr>
            <w:tcW w:w="424" w:type="dxa"/>
            <w:vMerge/>
          </w:tcPr>
          <w:p w14:paraId="06B068F2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38B6C203" w14:textId="77777777" w:rsidR="00E77B5E" w:rsidRPr="00AE68A8" w:rsidRDefault="00E77B5E" w:rsidP="00AE68A8"/>
        </w:tc>
      </w:tr>
      <w:tr w:rsidR="00E77B5E" w:rsidRPr="00AE68A8" w14:paraId="23F73E6B" w14:textId="77777777" w:rsidTr="47759A25">
        <w:trPr>
          <w:trHeight w:val="183"/>
        </w:trPr>
        <w:tc>
          <w:tcPr>
            <w:tcW w:w="720" w:type="dxa"/>
          </w:tcPr>
          <w:p w14:paraId="1BDA2091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4" w:type="dxa"/>
            <w:gridSpan w:val="2"/>
            <w:vAlign w:val="center"/>
          </w:tcPr>
          <w:p w14:paraId="1A200FA7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424" w:type="dxa"/>
            <w:vMerge/>
          </w:tcPr>
          <w:p w14:paraId="5B053D41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730BBA4E" w14:textId="77777777" w:rsidR="00E77B5E" w:rsidRPr="00AE68A8" w:rsidRDefault="00E77B5E" w:rsidP="00AE68A8"/>
        </w:tc>
      </w:tr>
      <w:tr w:rsidR="00E77B5E" w:rsidRPr="00AE68A8" w14:paraId="2D455F3A" w14:textId="77777777" w:rsidTr="47759A25">
        <w:trPr>
          <w:trHeight w:val="633"/>
        </w:trPr>
        <w:tc>
          <w:tcPr>
            <w:tcW w:w="720" w:type="dxa"/>
          </w:tcPr>
          <w:p w14:paraId="5F2260EA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1575" w:type="dxa"/>
            <w:tcMar>
              <w:left w:w="0" w:type="dxa"/>
              <w:right w:w="0" w:type="dxa"/>
            </w:tcMar>
            <w:vAlign w:val="center"/>
          </w:tcPr>
          <w:p w14:paraId="44ECED3D" w14:textId="64F17CB4" w:rsidR="00E77B5E" w:rsidRPr="00AE68A8" w:rsidRDefault="00E77B5E" w:rsidP="00CC1E8B">
            <w:pPr>
              <w:pStyle w:val="Contact"/>
            </w:pPr>
          </w:p>
        </w:tc>
        <w:tc>
          <w:tcPr>
            <w:tcW w:w="1369" w:type="dxa"/>
            <w:vAlign w:val="center"/>
          </w:tcPr>
          <w:p w14:paraId="50561D25" w14:textId="73B83AA7" w:rsidR="00E77B5E" w:rsidRPr="00AE68A8" w:rsidRDefault="00E77B5E" w:rsidP="00AE68A8">
            <w:pPr>
              <w:pStyle w:val="Information"/>
            </w:pPr>
          </w:p>
        </w:tc>
        <w:tc>
          <w:tcPr>
            <w:tcW w:w="424" w:type="dxa"/>
            <w:vMerge/>
          </w:tcPr>
          <w:p w14:paraId="12A8E212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73F586E8" w14:textId="77777777" w:rsidR="00E77B5E" w:rsidRPr="00AE68A8" w:rsidRDefault="00E77B5E" w:rsidP="00AE68A8"/>
        </w:tc>
      </w:tr>
      <w:tr w:rsidR="00E77B5E" w:rsidRPr="00AE68A8" w14:paraId="719A8595" w14:textId="77777777" w:rsidTr="47759A25">
        <w:trPr>
          <w:trHeight w:val="174"/>
        </w:trPr>
        <w:tc>
          <w:tcPr>
            <w:tcW w:w="720" w:type="dxa"/>
          </w:tcPr>
          <w:p w14:paraId="5963121B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4" w:type="dxa"/>
            <w:gridSpan w:val="2"/>
            <w:vAlign w:val="center"/>
          </w:tcPr>
          <w:p w14:paraId="48BA6E13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424" w:type="dxa"/>
            <w:vMerge/>
          </w:tcPr>
          <w:p w14:paraId="331DA7B2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13B71482" w14:textId="77777777" w:rsidR="00E77B5E" w:rsidRPr="00AE68A8" w:rsidRDefault="00E77B5E" w:rsidP="00AE68A8"/>
        </w:tc>
      </w:tr>
      <w:tr w:rsidR="00E77B5E" w:rsidRPr="00AE68A8" w14:paraId="7E50316D" w14:textId="77777777" w:rsidTr="47759A25">
        <w:trPr>
          <w:trHeight w:val="633"/>
        </w:trPr>
        <w:tc>
          <w:tcPr>
            <w:tcW w:w="720" w:type="dxa"/>
          </w:tcPr>
          <w:p w14:paraId="50039479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1575" w:type="dxa"/>
            <w:tcMar>
              <w:left w:w="0" w:type="dxa"/>
              <w:right w:w="0" w:type="dxa"/>
            </w:tcMar>
            <w:vAlign w:val="center"/>
          </w:tcPr>
          <w:p w14:paraId="3463BCCD" w14:textId="38735E62" w:rsidR="00E77B5E" w:rsidRPr="00AE68A8" w:rsidRDefault="00E77B5E" w:rsidP="00CC1E8B">
            <w:pPr>
              <w:pStyle w:val="Contact"/>
            </w:pPr>
          </w:p>
        </w:tc>
        <w:tc>
          <w:tcPr>
            <w:tcW w:w="1369" w:type="dxa"/>
            <w:vAlign w:val="center"/>
          </w:tcPr>
          <w:p w14:paraId="714ECBF4" w14:textId="059FE06B" w:rsidR="00E77B5E" w:rsidRPr="00AE68A8" w:rsidRDefault="00E77B5E" w:rsidP="00AE68A8">
            <w:pPr>
              <w:pStyle w:val="Information"/>
            </w:pPr>
          </w:p>
        </w:tc>
        <w:tc>
          <w:tcPr>
            <w:tcW w:w="424" w:type="dxa"/>
            <w:vMerge/>
          </w:tcPr>
          <w:p w14:paraId="76F3346B" w14:textId="77777777" w:rsidR="00E77B5E" w:rsidRPr="00AE68A8" w:rsidRDefault="00E77B5E" w:rsidP="00AE68A8"/>
        </w:tc>
        <w:tc>
          <w:tcPr>
            <w:tcW w:w="6611" w:type="dxa"/>
            <w:gridSpan w:val="2"/>
            <w:vMerge/>
          </w:tcPr>
          <w:p w14:paraId="6B2ED28C" w14:textId="77777777" w:rsidR="00E77B5E" w:rsidRPr="00AE68A8" w:rsidRDefault="00E77B5E" w:rsidP="00AE68A8"/>
        </w:tc>
      </w:tr>
    </w:tbl>
    <w:p w14:paraId="1A74E3B6" w14:textId="77777777" w:rsidR="00A26FE5" w:rsidRDefault="00A26FE5" w:rsidP="009B591F">
      <w:pPr>
        <w:rPr>
          <w:b/>
          <w:sz w:val="44"/>
          <w:szCs w:val="44"/>
        </w:rPr>
      </w:pPr>
    </w:p>
    <w:p w14:paraId="579A3644" w14:textId="77777777" w:rsidR="00A26FE5" w:rsidRDefault="00A26FE5" w:rsidP="04180A80">
      <w:pPr>
        <w:rPr>
          <w:b/>
          <w:bCs/>
          <w:sz w:val="44"/>
          <w:szCs w:val="44"/>
        </w:rPr>
      </w:pPr>
    </w:p>
    <w:p w14:paraId="01F34B42" w14:textId="7443A392" w:rsidR="47759A25" w:rsidRDefault="47759A25" w:rsidP="47759A25"/>
    <w:p w14:paraId="486C632E" w14:textId="26AE8D19" w:rsidR="04180A80" w:rsidRDefault="04180A80" w:rsidP="04180A80"/>
    <w:p w14:paraId="4CEB4BC4" w14:textId="748396EB" w:rsidR="00A26FE5" w:rsidRDefault="00A26FE5" w:rsidP="009B591F">
      <w:pPr>
        <w:rPr>
          <w:b/>
          <w:sz w:val="44"/>
          <w:szCs w:val="44"/>
        </w:rPr>
      </w:pPr>
    </w:p>
    <w:p w14:paraId="6A750265" w14:textId="7AD12EA0" w:rsidR="00D71B86" w:rsidRPr="00D71B86" w:rsidRDefault="00D71B86" w:rsidP="04180A80">
      <w:pPr>
        <w:jc w:val="center"/>
      </w:pPr>
    </w:p>
    <w:p w14:paraId="5F610ED0" w14:textId="3815809C" w:rsidR="00D71B86" w:rsidRPr="00D71B86" w:rsidRDefault="0072410F" w:rsidP="04180A80">
      <w:pPr>
        <w:jc w:val="center"/>
      </w:pPr>
      <w:r w:rsidRPr="0072410F">
        <w:drawing>
          <wp:inline distT="0" distB="0" distL="0" distR="0" wp14:anchorId="2BF3B4D1" wp14:editId="22A1416E">
            <wp:extent cx="6327140" cy="5862638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9212" cy="586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A6D6" w14:textId="4DC2DF3C" w:rsidR="00050C9F" w:rsidRPr="0003461E" w:rsidRDefault="00050C9F" w:rsidP="47759A25">
      <w:pPr>
        <w:rPr>
          <w:b/>
          <w:bCs/>
          <w:sz w:val="36"/>
          <w:szCs w:val="36"/>
        </w:rPr>
      </w:pPr>
      <w:r w:rsidRPr="0003461E">
        <w:rPr>
          <w:b/>
          <w:bCs/>
          <w:sz w:val="36"/>
          <w:szCs w:val="36"/>
        </w:rPr>
        <w:lastRenderedPageBreak/>
        <w:t xml:space="preserve">Based on the 5 </w:t>
      </w:r>
      <w:r w:rsidR="003B6D80" w:rsidRPr="0003461E">
        <w:rPr>
          <w:b/>
          <w:bCs/>
          <w:sz w:val="36"/>
          <w:szCs w:val="36"/>
        </w:rPr>
        <w:t>building blocks the Athlete Development Plan</w:t>
      </w:r>
      <w:r w:rsidR="009423CB" w:rsidRPr="0003461E">
        <w:rPr>
          <w:b/>
          <w:bCs/>
          <w:sz w:val="36"/>
          <w:szCs w:val="36"/>
        </w:rPr>
        <w:t xml:space="preserve"> is structured to </w:t>
      </w:r>
      <w:r w:rsidR="00C05ED3" w:rsidRPr="0003461E">
        <w:rPr>
          <w:b/>
          <w:bCs/>
          <w:sz w:val="36"/>
          <w:szCs w:val="36"/>
        </w:rPr>
        <w:t xml:space="preserve">develop </w:t>
      </w:r>
      <w:r w:rsidR="006B7D7E" w:rsidRPr="0003461E">
        <w:rPr>
          <w:b/>
          <w:bCs/>
          <w:sz w:val="36"/>
          <w:szCs w:val="36"/>
        </w:rPr>
        <w:t xml:space="preserve">each </w:t>
      </w:r>
      <w:r w:rsidR="00E65F84" w:rsidRPr="0003461E">
        <w:rPr>
          <w:b/>
          <w:bCs/>
          <w:sz w:val="36"/>
          <w:szCs w:val="36"/>
        </w:rPr>
        <w:t>area</w:t>
      </w:r>
      <w:r w:rsidR="006B7D7E" w:rsidRPr="0003461E">
        <w:rPr>
          <w:b/>
          <w:bCs/>
          <w:sz w:val="36"/>
          <w:szCs w:val="36"/>
        </w:rPr>
        <w:t xml:space="preserve"> individually</w:t>
      </w:r>
    </w:p>
    <w:p w14:paraId="23B8B595" w14:textId="71B848FB" w:rsidR="00382778" w:rsidRPr="00D24E6E" w:rsidRDefault="00985FC7" w:rsidP="47759A25">
      <w:pPr>
        <w:rPr>
          <w:b/>
          <w:bCs/>
          <w:sz w:val="44"/>
          <w:szCs w:val="44"/>
        </w:rPr>
      </w:pPr>
      <w:r w:rsidRPr="00985FC7">
        <w:rPr>
          <w:b/>
          <w:bCs/>
          <w:sz w:val="44"/>
          <w:szCs w:val="44"/>
        </w:rPr>
        <w:drawing>
          <wp:inline distT="0" distB="0" distL="0" distR="0" wp14:anchorId="29C6206F" wp14:editId="2A8C0F14">
            <wp:extent cx="6094325" cy="647382"/>
            <wp:effectExtent l="0" t="0" r="1905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86" t="2338" r="-1" b="83849"/>
                    <a:stretch/>
                  </pic:blipFill>
                  <pic:spPr bwMode="auto">
                    <a:xfrm>
                      <a:off x="0" y="0"/>
                      <a:ext cx="6192754" cy="65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5FC7">
        <w:rPr>
          <w:b/>
          <w:bCs/>
          <w:sz w:val="44"/>
          <w:szCs w:val="44"/>
        </w:rPr>
        <w:t xml:space="preserve"> </w:t>
      </w:r>
      <w:r w:rsidR="003F5555" w:rsidRPr="0003461E">
        <w:rPr>
          <w:b/>
          <w:bCs/>
          <w:sz w:val="28"/>
          <w:szCs w:val="28"/>
        </w:rPr>
        <w:t xml:space="preserve">Consists of </w:t>
      </w:r>
      <w:r w:rsidR="001D2241" w:rsidRPr="0003461E">
        <w:rPr>
          <w:b/>
          <w:bCs/>
          <w:sz w:val="28"/>
          <w:szCs w:val="28"/>
        </w:rPr>
        <w:t>Functional exercises</w:t>
      </w:r>
      <w:r w:rsidR="003F5555" w:rsidRPr="0003461E">
        <w:rPr>
          <w:b/>
          <w:bCs/>
          <w:sz w:val="28"/>
          <w:szCs w:val="28"/>
        </w:rPr>
        <w:t xml:space="preserve">, </w:t>
      </w:r>
      <w:r w:rsidR="00F36067" w:rsidRPr="0003461E">
        <w:rPr>
          <w:b/>
          <w:bCs/>
          <w:sz w:val="28"/>
          <w:szCs w:val="28"/>
        </w:rPr>
        <w:t>conventional gym exercises</w:t>
      </w:r>
      <w:r w:rsidR="001B1C83" w:rsidRPr="0003461E">
        <w:rPr>
          <w:b/>
          <w:bCs/>
          <w:sz w:val="28"/>
          <w:szCs w:val="28"/>
        </w:rPr>
        <w:t>,</w:t>
      </w:r>
      <w:r w:rsidR="00F36067" w:rsidRPr="0003461E">
        <w:rPr>
          <w:b/>
          <w:bCs/>
          <w:sz w:val="28"/>
          <w:szCs w:val="28"/>
        </w:rPr>
        <w:t xml:space="preserve"> </w:t>
      </w:r>
      <w:r w:rsidR="00050C9F" w:rsidRPr="0003461E">
        <w:rPr>
          <w:b/>
          <w:bCs/>
          <w:sz w:val="28"/>
          <w:szCs w:val="28"/>
        </w:rPr>
        <w:t xml:space="preserve">body weight </w:t>
      </w:r>
      <w:r w:rsidR="001B1C83" w:rsidRPr="0003461E">
        <w:rPr>
          <w:b/>
          <w:bCs/>
          <w:sz w:val="28"/>
          <w:szCs w:val="28"/>
        </w:rPr>
        <w:t xml:space="preserve"> </w:t>
      </w:r>
      <w:r w:rsidR="00050C9F" w:rsidRPr="0003461E">
        <w:rPr>
          <w:b/>
          <w:bCs/>
          <w:sz w:val="28"/>
          <w:szCs w:val="28"/>
        </w:rPr>
        <w:t>exercises</w:t>
      </w:r>
    </w:p>
    <w:p w14:paraId="58FB1F88" w14:textId="4A4A5361" w:rsidR="00D24E6E" w:rsidRDefault="00403D02" w:rsidP="47759A25">
      <w:pPr>
        <w:rPr>
          <w:b/>
          <w:bCs/>
          <w:sz w:val="28"/>
          <w:szCs w:val="28"/>
        </w:rPr>
      </w:pPr>
      <w:r w:rsidRPr="00403D02">
        <w:rPr>
          <w:b/>
          <w:bCs/>
          <w:sz w:val="28"/>
          <w:szCs w:val="28"/>
        </w:rPr>
        <w:drawing>
          <wp:inline distT="0" distB="0" distL="0" distR="0" wp14:anchorId="650A80EE" wp14:editId="53BD0279">
            <wp:extent cx="6007997" cy="6286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928" t="21864" r="1014" b="64744"/>
                    <a:stretch/>
                  </pic:blipFill>
                  <pic:spPr bwMode="auto">
                    <a:xfrm>
                      <a:off x="0" y="0"/>
                      <a:ext cx="6154463" cy="64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3D02">
        <w:rPr>
          <w:b/>
          <w:bCs/>
          <w:sz w:val="28"/>
          <w:szCs w:val="28"/>
        </w:rPr>
        <w:t xml:space="preserve"> </w:t>
      </w:r>
      <w:r w:rsidR="00E65F84" w:rsidRPr="0003461E">
        <w:rPr>
          <w:b/>
          <w:bCs/>
          <w:sz w:val="28"/>
          <w:szCs w:val="28"/>
        </w:rPr>
        <w:t>Consists of</w:t>
      </w:r>
      <w:r w:rsidR="00E65F84" w:rsidRPr="0003461E">
        <w:rPr>
          <w:b/>
          <w:bCs/>
          <w:sz w:val="28"/>
          <w:szCs w:val="28"/>
        </w:rPr>
        <w:t xml:space="preserve"> </w:t>
      </w:r>
      <w:r w:rsidR="00A54F0F" w:rsidRPr="0003461E">
        <w:rPr>
          <w:b/>
          <w:bCs/>
          <w:sz w:val="28"/>
          <w:szCs w:val="28"/>
        </w:rPr>
        <w:t>jumping and landing</w:t>
      </w:r>
      <w:r w:rsidR="00FA6360" w:rsidRPr="0003461E">
        <w:rPr>
          <w:b/>
          <w:bCs/>
          <w:sz w:val="28"/>
          <w:szCs w:val="28"/>
        </w:rPr>
        <w:t>, acceleration and deceleration drills</w:t>
      </w:r>
    </w:p>
    <w:p w14:paraId="4AC3D3FF" w14:textId="62175C62" w:rsidR="00D24E6E" w:rsidRPr="0003461E" w:rsidRDefault="00F052EB" w:rsidP="47759A25">
      <w:pPr>
        <w:rPr>
          <w:b/>
          <w:bCs/>
          <w:sz w:val="28"/>
          <w:szCs w:val="28"/>
        </w:rPr>
      </w:pPr>
      <w:r w:rsidRPr="00F052EB">
        <w:rPr>
          <w:b/>
          <w:bCs/>
          <w:sz w:val="28"/>
          <w:szCs w:val="28"/>
        </w:rPr>
        <w:drawing>
          <wp:inline distT="0" distB="0" distL="0" distR="0" wp14:anchorId="79CAD952" wp14:editId="1DEE82EE">
            <wp:extent cx="6012985" cy="695325"/>
            <wp:effectExtent l="0" t="0" r="698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28" t="42203" r="1138" b="42878"/>
                    <a:stretch/>
                  </pic:blipFill>
                  <pic:spPr bwMode="auto">
                    <a:xfrm>
                      <a:off x="0" y="0"/>
                      <a:ext cx="6099792" cy="70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4E6E" w:rsidRPr="0003461E">
        <w:rPr>
          <w:b/>
          <w:bCs/>
          <w:sz w:val="28"/>
          <w:szCs w:val="28"/>
        </w:rPr>
        <w:t xml:space="preserve">Consists of </w:t>
      </w:r>
      <w:r w:rsidR="002C0D9B">
        <w:rPr>
          <w:b/>
          <w:bCs/>
          <w:sz w:val="28"/>
          <w:szCs w:val="28"/>
        </w:rPr>
        <w:t>Sprint coaching</w:t>
      </w:r>
      <w:r w:rsidR="00266B8E">
        <w:rPr>
          <w:b/>
          <w:bCs/>
          <w:sz w:val="28"/>
          <w:szCs w:val="28"/>
        </w:rPr>
        <w:t xml:space="preserve">, positioning and </w:t>
      </w:r>
      <w:r w:rsidR="00B369F4">
        <w:rPr>
          <w:b/>
          <w:bCs/>
          <w:sz w:val="28"/>
          <w:szCs w:val="28"/>
        </w:rPr>
        <w:t xml:space="preserve">foot work </w:t>
      </w:r>
      <w:r w:rsidR="00BB0A7D">
        <w:rPr>
          <w:b/>
          <w:bCs/>
          <w:sz w:val="28"/>
          <w:szCs w:val="28"/>
        </w:rPr>
        <w:t xml:space="preserve">for </w:t>
      </w:r>
    </w:p>
    <w:p w14:paraId="6BC59AB1" w14:textId="421C5EA4" w:rsidR="00382778" w:rsidRPr="00B93A1B" w:rsidRDefault="00B532EF" w:rsidP="47759A25">
      <w:pPr>
        <w:rPr>
          <w:b/>
          <w:bCs/>
          <w:sz w:val="44"/>
          <w:szCs w:val="44"/>
        </w:rPr>
      </w:pPr>
      <w:r w:rsidRPr="00B532EF">
        <w:rPr>
          <w:b/>
          <w:bCs/>
          <w:sz w:val="44"/>
          <w:szCs w:val="44"/>
        </w:rPr>
        <w:drawing>
          <wp:inline distT="0" distB="0" distL="0" distR="0" wp14:anchorId="14E21FA7" wp14:editId="1EFC1FA7">
            <wp:extent cx="6034088" cy="607296"/>
            <wp:effectExtent l="0" t="0" r="508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667"/>
                    <a:stretch/>
                  </pic:blipFill>
                  <pic:spPr bwMode="auto">
                    <a:xfrm>
                      <a:off x="0" y="0"/>
                      <a:ext cx="6254465" cy="629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4E6E" w:rsidRPr="0003461E">
        <w:rPr>
          <w:b/>
          <w:bCs/>
          <w:sz w:val="28"/>
          <w:szCs w:val="28"/>
        </w:rPr>
        <w:t xml:space="preserve">Consists of </w:t>
      </w:r>
      <w:r w:rsidR="00E02741">
        <w:rPr>
          <w:b/>
          <w:bCs/>
          <w:sz w:val="28"/>
          <w:szCs w:val="28"/>
        </w:rPr>
        <w:t>Turning</w:t>
      </w:r>
      <w:r w:rsidR="00273C12">
        <w:rPr>
          <w:b/>
          <w:bCs/>
          <w:sz w:val="28"/>
          <w:szCs w:val="28"/>
        </w:rPr>
        <w:t xml:space="preserve">, spatial awareness </w:t>
      </w:r>
      <w:r w:rsidR="00F67E7B">
        <w:rPr>
          <w:b/>
          <w:bCs/>
          <w:sz w:val="28"/>
          <w:szCs w:val="28"/>
        </w:rPr>
        <w:t xml:space="preserve">games </w:t>
      </w:r>
      <w:r w:rsidR="007F7514">
        <w:rPr>
          <w:b/>
          <w:bCs/>
          <w:sz w:val="28"/>
          <w:szCs w:val="28"/>
        </w:rPr>
        <w:t>and multi sports drills</w:t>
      </w:r>
    </w:p>
    <w:p w14:paraId="73D23A59" w14:textId="481B5E76" w:rsidR="001D7D62" w:rsidRDefault="00563250" w:rsidP="47759A25">
      <w:pPr>
        <w:rPr>
          <w:b/>
          <w:bCs/>
          <w:sz w:val="44"/>
          <w:szCs w:val="44"/>
        </w:rPr>
      </w:pPr>
      <w:r w:rsidRPr="00563250">
        <w:rPr>
          <w:b/>
          <w:bCs/>
          <w:sz w:val="44"/>
          <w:szCs w:val="44"/>
        </w:rPr>
        <w:drawing>
          <wp:inline distT="0" distB="0" distL="0" distR="0" wp14:anchorId="02B7DF27" wp14:editId="57AC5F30">
            <wp:extent cx="6041646" cy="6762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307" t="83729" r="1933" b="2031"/>
                    <a:stretch/>
                  </pic:blipFill>
                  <pic:spPr bwMode="auto">
                    <a:xfrm>
                      <a:off x="0" y="0"/>
                      <a:ext cx="6237914" cy="69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7D62" w:rsidRPr="0003461E">
        <w:rPr>
          <w:b/>
          <w:bCs/>
          <w:sz w:val="28"/>
          <w:szCs w:val="28"/>
        </w:rPr>
        <w:t>Consists of</w:t>
      </w:r>
      <w:r w:rsidR="00CF2526">
        <w:rPr>
          <w:b/>
          <w:bCs/>
          <w:sz w:val="28"/>
          <w:szCs w:val="28"/>
        </w:rPr>
        <w:t xml:space="preserve"> mobility,</w:t>
      </w:r>
      <w:r w:rsidR="001D7D62" w:rsidRPr="0003461E">
        <w:rPr>
          <w:b/>
          <w:bCs/>
          <w:sz w:val="28"/>
          <w:szCs w:val="28"/>
        </w:rPr>
        <w:t xml:space="preserve"> </w:t>
      </w:r>
      <w:r w:rsidR="001D7D62">
        <w:rPr>
          <w:b/>
          <w:bCs/>
          <w:sz w:val="28"/>
          <w:szCs w:val="28"/>
        </w:rPr>
        <w:t xml:space="preserve">proprioception, </w:t>
      </w:r>
      <w:r w:rsidR="00B32436">
        <w:rPr>
          <w:b/>
          <w:bCs/>
          <w:sz w:val="28"/>
          <w:szCs w:val="28"/>
        </w:rPr>
        <w:t>floor based athleticism</w:t>
      </w:r>
      <w:r w:rsidR="00CF2526">
        <w:rPr>
          <w:b/>
          <w:bCs/>
          <w:sz w:val="28"/>
          <w:szCs w:val="28"/>
        </w:rPr>
        <w:t xml:space="preserve"> and movement skills </w:t>
      </w:r>
    </w:p>
    <w:p w14:paraId="701E9543" w14:textId="1AE3B8D3" w:rsidR="00CF2526" w:rsidRDefault="005230C2" w:rsidP="04180A8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As training competence improves </w:t>
      </w:r>
      <w:r w:rsidR="004450D4">
        <w:rPr>
          <w:b/>
          <w:bCs/>
          <w:sz w:val="44"/>
          <w:szCs w:val="44"/>
        </w:rPr>
        <w:t xml:space="preserve">multi-faceted </w:t>
      </w:r>
      <w:r>
        <w:rPr>
          <w:b/>
          <w:bCs/>
          <w:sz w:val="44"/>
          <w:szCs w:val="44"/>
        </w:rPr>
        <w:t xml:space="preserve">drills can be </w:t>
      </w:r>
      <w:r w:rsidR="004450D4">
        <w:rPr>
          <w:b/>
          <w:bCs/>
          <w:sz w:val="44"/>
          <w:szCs w:val="44"/>
        </w:rPr>
        <w:t xml:space="preserve">implemented which </w:t>
      </w:r>
      <w:r w:rsidR="006617F2">
        <w:rPr>
          <w:b/>
          <w:bCs/>
          <w:sz w:val="44"/>
          <w:szCs w:val="44"/>
        </w:rPr>
        <w:t xml:space="preserve">allows for development of </w:t>
      </w:r>
      <w:r w:rsidR="002F04BA">
        <w:rPr>
          <w:b/>
          <w:bCs/>
          <w:sz w:val="44"/>
          <w:szCs w:val="44"/>
        </w:rPr>
        <w:t xml:space="preserve">a combination of these </w:t>
      </w:r>
      <w:r w:rsidR="003940C3">
        <w:rPr>
          <w:b/>
          <w:bCs/>
          <w:sz w:val="44"/>
          <w:szCs w:val="44"/>
        </w:rPr>
        <w:t>building blocks in 1 drill</w:t>
      </w:r>
    </w:p>
    <w:p w14:paraId="22068797" w14:textId="4512790C" w:rsidR="00CF2526" w:rsidRDefault="00CF2526" w:rsidP="04180A80">
      <w:pPr>
        <w:rPr>
          <w:b/>
          <w:bCs/>
          <w:sz w:val="44"/>
          <w:szCs w:val="44"/>
        </w:rPr>
      </w:pPr>
    </w:p>
    <w:p w14:paraId="70BAA430" w14:textId="7F028D6A" w:rsidR="00017FC0" w:rsidRDefault="00017FC0" w:rsidP="04180A8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WEEK 1. </w:t>
      </w:r>
    </w:p>
    <w:p w14:paraId="323A197D" w14:textId="7D8D407D" w:rsidR="00017FC0" w:rsidRDefault="00017FC0" w:rsidP="00871C40">
      <w:pPr>
        <w:jc w:val="center"/>
        <w:rPr>
          <w:sz w:val="40"/>
          <w:szCs w:val="40"/>
        </w:rPr>
      </w:pPr>
      <w:r w:rsidRPr="009907DB">
        <w:rPr>
          <w:sz w:val="40"/>
          <w:szCs w:val="40"/>
        </w:rPr>
        <w:t>Laying the ground work</w:t>
      </w:r>
      <w:r w:rsidR="006419A2">
        <w:rPr>
          <w:sz w:val="40"/>
          <w:szCs w:val="40"/>
        </w:rPr>
        <w:t xml:space="preserve"> - Do 3 times per week</w:t>
      </w:r>
    </w:p>
    <w:tbl>
      <w:tblPr>
        <w:tblStyle w:val="GridTable7Colorful-Accent1"/>
        <w:tblW w:w="10348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5401F6" w14:paraId="192EE914" w14:textId="77777777" w:rsidTr="00AA3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vAlign w:val="center"/>
          </w:tcPr>
          <w:p w14:paraId="2CC57A7D" w14:textId="51B5FD9C" w:rsidR="005401F6" w:rsidRPr="006E054F" w:rsidRDefault="00DC36C4" w:rsidP="004D490A">
            <w:pPr>
              <w:jc w:val="center"/>
              <w:rPr>
                <w:color w:val="FF0000"/>
                <w:sz w:val="40"/>
                <w:szCs w:val="40"/>
              </w:rPr>
            </w:pPr>
            <w:r w:rsidRPr="006E054F">
              <w:rPr>
                <w:color w:val="FF0000"/>
                <w:sz w:val="40"/>
                <w:szCs w:val="40"/>
              </w:rPr>
              <w:t>Control</w:t>
            </w:r>
          </w:p>
        </w:tc>
        <w:tc>
          <w:tcPr>
            <w:tcW w:w="7654" w:type="dxa"/>
          </w:tcPr>
          <w:p w14:paraId="5752FEF3" w14:textId="7D52BFCC" w:rsidR="00E7478F" w:rsidRPr="00085976" w:rsidRDefault="005401F6" w:rsidP="04180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40"/>
                <w:szCs w:val="40"/>
              </w:rPr>
            </w:pPr>
            <w:r w:rsidRPr="00085976">
              <w:rPr>
                <w:b w:val="0"/>
                <w:bCs w:val="0"/>
                <w:sz w:val="40"/>
                <w:szCs w:val="40"/>
              </w:rPr>
              <w:t xml:space="preserve">The Bear </w:t>
            </w:r>
            <w:r w:rsidR="00983C18" w:rsidRPr="00085976">
              <w:rPr>
                <w:b w:val="0"/>
                <w:bCs w:val="0"/>
                <w:sz w:val="40"/>
                <w:szCs w:val="40"/>
              </w:rPr>
              <w:t xml:space="preserve">Series </w:t>
            </w:r>
            <w:r w:rsidR="00B71207">
              <w:rPr>
                <w:b w:val="0"/>
                <w:bCs w:val="0"/>
                <w:sz w:val="40"/>
                <w:szCs w:val="40"/>
              </w:rPr>
              <w:t xml:space="preserve">           </w:t>
            </w:r>
            <w:r w:rsidR="00057321">
              <w:rPr>
                <w:b w:val="0"/>
                <w:bCs w:val="0"/>
                <w:sz w:val="40"/>
                <w:szCs w:val="40"/>
              </w:rPr>
              <w:t xml:space="preserve">             </w:t>
            </w:r>
            <w:r w:rsidR="00B71207">
              <w:rPr>
                <w:b w:val="0"/>
                <w:bCs w:val="0"/>
                <w:sz w:val="40"/>
                <w:szCs w:val="40"/>
              </w:rPr>
              <w:t xml:space="preserve"> </w:t>
            </w:r>
            <w:r w:rsidR="00D46500" w:rsidRPr="002258EF">
              <w:rPr>
                <w:noProof/>
                <w:color w:val="FF0000"/>
                <w:sz w:val="40"/>
                <w:szCs w:val="40"/>
              </w:rPr>
              <w:drawing>
                <wp:inline distT="0" distB="0" distL="0" distR="0" wp14:anchorId="65FAB838" wp14:editId="1936C82A">
                  <wp:extent cx="228323" cy="246673"/>
                  <wp:effectExtent l="0" t="0" r="635" b="1270"/>
                  <wp:docPr id="52" name="Picture 5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Arrow for video.jpg"/>
                          <pic:cNvPicPr/>
                        </pic:nvPicPr>
                        <pic:blipFill rotWithShape="1">
                          <a:blip r:embed="rId17"/>
                          <a:srcRect t="55660" r="88597"/>
                          <a:stretch/>
                        </pic:blipFill>
                        <pic:spPr bwMode="auto">
                          <a:xfrm>
                            <a:off x="0" y="0"/>
                            <a:ext cx="233231" cy="25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="00AA33B1" w:rsidRPr="002258EF">
                <w:rPr>
                  <w:rStyle w:val="Hyperlink"/>
                  <w:color w:val="FF0000"/>
                  <w:sz w:val="40"/>
                  <w:szCs w:val="40"/>
                </w:rPr>
                <w:t xml:space="preserve"> PLAY VIDEO</w:t>
              </w:r>
            </w:hyperlink>
          </w:p>
          <w:p w14:paraId="52EB33FD" w14:textId="77777777" w:rsidR="003F6BA3" w:rsidRPr="00085976" w:rsidRDefault="004B3C34" w:rsidP="004B3C34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085976">
              <w:rPr>
                <w:b w:val="0"/>
                <w:bCs w:val="0"/>
                <w:sz w:val="24"/>
              </w:rPr>
              <w:t>1 arm</w:t>
            </w:r>
          </w:p>
          <w:p w14:paraId="58439C5D" w14:textId="77777777" w:rsidR="004B3C34" w:rsidRPr="00085976" w:rsidRDefault="004B3C34" w:rsidP="004B3C34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085976">
              <w:rPr>
                <w:b w:val="0"/>
                <w:bCs w:val="0"/>
                <w:sz w:val="24"/>
              </w:rPr>
              <w:t xml:space="preserve">1 arm &amp; 1 Leg </w:t>
            </w:r>
          </w:p>
          <w:p w14:paraId="2D5E1A7D" w14:textId="77777777" w:rsidR="004B3C34" w:rsidRPr="00085976" w:rsidRDefault="004B3C34" w:rsidP="004B3C34">
            <w:pPr>
              <w:pStyle w:val="ListParagraph"/>
              <w:numPr>
                <w:ilvl w:val="0"/>
                <w:numId w:val="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085976">
              <w:rPr>
                <w:b w:val="0"/>
                <w:bCs w:val="0"/>
                <w:sz w:val="24"/>
              </w:rPr>
              <w:t>1 arm</w:t>
            </w:r>
            <w:r w:rsidR="00871C40" w:rsidRPr="00085976">
              <w:rPr>
                <w:b w:val="0"/>
                <w:bCs w:val="0"/>
                <w:sz w:val="24"/>
              </w:rPr>
              <w:t>, 1 leg &amp; rotate</w:t>
            </w:r>
          </w:p>
          <w:p w14:paraId="2EF8C874" w14:textId="2BD8BBBF" w:rsidR="000D2531" w:rsidRPr="004D490A" w:rsidRDefault="000D2531" w:rsidP="000D2531">
            <w:pPr>
              <w:pStyle w:val="ListParagraph"/>
              <w:numPr>
                <w:ilvl w:val="0"/>
                <w:numId w:val="0"/>
              </w:numPr>
              <w:ind w:left="7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4D490A">
              <w:rPr>
                <w:sz w:val="24"/>
              </w:rPr>
              <w:t>Target Reps</w:t>
            </w:r>
            <w:r w:rsidR="0039793B">
              <w:rPr>
                <w:sz w:val="24"/>
              </w:rPr>
              <w:t>:</w:t>
            </w:r>
            <w:r w:rsidRPr="004D490A">
              <w:rPr>
                <w:sz w:val="24"/>
              </w:rPr>
              <w:t xml:space="preserve"> </w:t>
            </w:r>
            <w:r w:rsidR="006B4936" w:rsidRPr="004D490A">
              <w:rPr>
                <w:sz w:val="24"/>
              </w:rPr>
              <w:t>5 of each</w:t>
            </w:r>
          </w:p>
        </w:tc>
      </w:tr>
      <w:tr w:rsidR="005401F6" w14:paraId="025A154B" w14:textId="77777777" w:rsidTr="00AA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37B05D10" w14:textId="4226855B" w:rsidR="005401F6" w:rsidRPr="006E054F" w:rsidRDefault="00DC36C4" w:rsidP="004D490A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6E054F">
              <w:rPr>
                <w:b/>
                <w:bCs/>
                <w:color w:val="FF0000"/>
                <w:sz w:val="40"/>
                <w:szCs w:val="40"/>
              </w:rPr>
              <w:t>Agility</w:t>
            </w:r>
          </w:p>
        </w:tc>
        <w:tc>
          <w:tcPr>
            <w:tcW w:w="7654" w:type="dxa"/>
          </w:tcPr>
          <w:p w14:paraId="47A2B97A" w14:textId="77777777" w:rsidR="007974D0" w:rsidRDefault="007974D0" w:rsidP="04180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6295B28A" w14:textId="7E6D715B" w:rsidR="005401F6" w:rsidRDefault="00D6568D" w:rsidP="04180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Turn</w:t>
            </w:r>
            <w:r w:rsidR="001F1E9C">
              <w:rPr>
                <w:sz w:val="40"/>
                <w:szCs w:val="40"/>
              </w:rPr>
              <w:t>ing</w:t>
            </w:r>
            <w:r w:rsidR="002E67B4">
              <w:rPr>
                <w:sz w:val="40"/>
                <w:szCs w:val="40"/>
              </w:rPr>
              <w:t xml:space="preserve"> Jump</w:t>
            </w:r>
            <w:r w:rsidR="00057321">
              <w:rPr>
                <w:sz w:val="40"/>
                <w:szCs w:val="40"/>
              </w:rPr>
              <w:t xml:space="preserve">             </w:t>
            </w:r>
            <w:r w:rsidR="002E67B4">
              <w:rPr>
                <w:sz w:val="40"/>
                <w:szCs w:val="40"/>
              </w:rPr>
              <w:t xml:space="preserve"> </w:t>
            </w:r>
            <w:r w:rsidR="00057321">
              <w:rPr>
                <w:sz w:val="40"/>
                <w:szCs w:val="40"/>
              </w:rPr>
              <w:t xml:space="preserve">             </w:t>
            </w:r>
            <w:r w:rsidR="001F1E9C">
              <w:rPr>
                <w:sz w:val="40"/>
                <w:szCs w:val="40"/>
              </w:rPr>
              <w:t xml:space="preserve"> </w:t>
            </w:r>
            <w:r w:rsidR="000A2265" w:rsidRPr="006419A2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575D3177" wp14:editId="67400DF7">
                  <wp:extent cx="227810" cy="246119"/>
                  <wp:effectExtent l="0" t="0" r="1270" b="1905"/>
                  <wp:docPr id="53" name="Picture 53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Arrow for video.jpg"/>
                          <pic:cNvPicPr/>
                        </pic:nvPicPr>
                        <pic:blipFill rotWithShape="1">
                          <a:blip r:embed="rId17"/>
                          <a:srcRect t="55660" r="88597"/>
                          <a:stretch/>
                        </pic:blipFill>
                        <pic:spPr bwMode="auto">
                          <a:xfrm>
                            <a:off x="0" y="0"/>
                            <a:ext cx="235204" cy="25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="00AA33B1" w:rsidRPr="006419A2">
                <w:rPr>
                  <w:rStyle w:val="Hyperlink"/>
                  <w:b/>
                  <w:bCs/>
                  <w:color w:val="FF0000"/>
                  <w:sz w:val="40"/>
                  <w:szCs w:val="40"/>
                </w:rPr>
                <w:t xml:space="preserve"> PLAY VIDEO</w:t>
              </w:r>
            </w:hyperlink>
          </w:p>
          <w:p w14:paraId="35F5BD20" w14:textId="77777777" w:rsidR="00FC04D5" w:rsidRDefault="00FC04D5" w:rsidP="04180A80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Left and Right </w:t>
            </w:r>
            <w:r w:rsidR="00F06256">
              <w:rPr>
                <w:sz w:val="24"/>
              </w:rPr>
              <w:t xml:space="preserve">Measure your Jump </w:t>
            </w:r>
          </w:p>
          <w:p w14:paraId="03EEFC84" w14:textId="6051DC1A" w:rsidR="009E6EE4" w:rsidRPr="002A12D8" w:rsidRDefault="009E6EE4" w:rsidP="009E6EE4">
            <w:pPr>
              <w:pStyle w:val="ListParagraph"/>
              <w:numPr>
                <w:ilvl w:val="0"/>
                <w:numId w:val="0"/>
              </w:numPr>
              <w:ind w:left="7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A12D8">
              <w:rPr>
                <w:b/>
                <w:bCs/>
                <w:sz w:val="24"/>
              </w:rPr>
              <w:t>Target</w:t>
            </w:r>
            <w:r w:rsidR="007F5B55">
              <w:rPr>
                <w:b/>
                <w:bCs/>
                <w:sz w:val="24"/>
              </w:rPr>
              <w:t xml:space="preserve"> Reps</w:t>
            </w:r>
            <w:r w:rsidR="00CF0080">
              <w:rPr>
                <w:b/>
                <w:bCs/>
                <w:sz w:val="24"/>
              </w:rPr>
              <w:t>:</w:t>
            </w:r>
            <w:r w:rsidR="00A42692" w:rsidRPr="002A12D8">
              <w:rPr>
                <w:b/>
                <w:bCs/>
                <w:sz w:val="24"/>
              </w:rPr>
              <w:t xml:space="preserve"> 3 x </w:t>
            </w:r>
            <w:r w:rsidR="00CF77D6" w:rsidRPr="002A12D8">
              <w:rPr>
                <w:b/>
                <w:bCs/>
                <w:sz w:val="24"/>
              </w:rPr>
              <w:t xml:space="preserve">2 </w:t>
            </w:r>
            <w:r w:rsidR="007F5B55">
              <w:rPr>
                <w:b/>
                <w:bCs/>
                <w:sz w:val="24"/>
              </w:rPr>
              <w:t>Aim</w:t>
            </w:r>
            <w:r w:rsidR="00E051E9">
              <w:rPr>
                <w:b/>
                <w:bCs/>
                <w:sz w:val="24"/>
              </w:rPr>
              <w:t>:</w:t>
            </w:r>
            <w:r w:rsidR="00CF77D6" w:rsidRPr="002A12D8">
              <w:rPr>
                <w:b/>
                <w:bCs/>
                <w:sz w:val="24"/>
              </w:rPr>
              <w:t xml:space="preserve"> </w:t>
            </w:r>
            <w:r w:rsidR="00CF0080">
              <w:rPr>
                <w:b/>
                <w:bCs/>
                <w:sz w:val="24"/>
              </w:rPr>
              <w:t>+</w:t>
            </w:r>
            <w:r w:rsidR="00CF77D6" w:rsidRPr="002A12D8">
              <w:rPr>
                <w:b/>
                <w:bCs/>
                <w:sz w:val="24"/>
              </w:rPr>
              <w:t xml:space="preserve"> 10%</w:t>
            </w:r>
          </w:p>
        </w:tc>
      </w:tr>
      <w:tr w:rsidR="005401F6" w14:paraId="618D5D43" w14:textId="77777777" w:rsidTr="00AA3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54EFA0B5" w14:textId="4286707B" w:rsidR="005401F6" w:rsidRPr="006E054F" w:rsidRDefault="00DC36C4" w:rsidP="004D490A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6E054F">
              <w:rPr>
                <w:b/>
                <w:bCs/>
                <w:color w:val="FF0000"/>
                <w:sz w:val="40"/>
                <w:szCs w:val="40"/>
              </w:rPr>
              <w:t>Speed</w:t>
            </w:r>
          </w:p>
        </w:tc>
        <w:tc>
          <w:tcPr>
            <w:tcW w:w="7654" w:type="dxa"/>
          </w:tcPr>
          <w:p w14:paraId="0E586C79" w14:textId="77777777" w:rsidR="007974D0" w:rsidRDefault="007974D0" w:rsidP="0418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6F21E769" w14:textId="71460B23" w:rsidR="005401F6" w:rsidRDefault="00FB3C25" w:rsidP="0418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6600"/>
                <w:sz w:val="40"/>
                <w:szCs w:val="40"/>
              </w:rPr>
            </w:pPr>
            <w:r>
              <w:rPr>
                <w:sz w:val="40"/>
                <w:szCs w:val="40"/>
              </w:rPr>
              <w:t>Knee Up Sprint Start</w:t>
            </w:r>
            <w:r w:rsidR="00057321">
              <w:rPr>
                <w:sz w:val="40"/>
                <w:szCs w:val="40"/>
              </w:rPr>
              <w:t xml:space="preserve"> </w:t>
            </w:r>
            <w:r w:rsidR="00AD22DB">
              <w:rPr>
                <w:sz w:val="40"/>
                <w:szCs w:val="40"/>
              </w:rPr>
              <w:t xml:space="preserve">             </w:t>
            </w:r>
            <w:r w:rsidR="00057321">
              <w:rPr>
                <w:sz w:val="40"/>
                <w:szCs w:val="40"/>
              </w:rPr>
              <w:t xml:space="preserve"> </w:t>
            </w:r>
            <w:r w:rsidR="000A2265">
              <w:rPr>
                <w:sz w:val="40"/>
                <w:szCs w:val="40"/>
              </w:rPr>
              <w:t xml:space="preserve"> </w:t>
            </w:r>
            <w:r w:rsidR="00057321"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2963FA55" wp14:editId="39484080">
                  <wp:extent cx="227810" cy="246119"/>
                  <wp:effectExtent l="0" t="0" r="1270" b="1905"/>
                  <wp:docPr id="54" name="Picture 54" descr="A close up of a logo&#10;&#10;Description automatically generated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close up of a logo&#10;&#10;Description automatically generated">
                            <a:hlinkClick r:id="rId18"/>
                          </pic:cNvPr>
                          <pic:cNvPicPr/>
                        </pic:nvPicPr>
                        <pic:blipFill rotWithShape="1">
                          <a:blip r:embed="rId17"/>
                          <a:srcRect t="55660" r="88597"/>
                          <a:stretch/>
                        </pic:blipFill>
                        <pic:spPr bwMode="auto">
                          <a:xfrm>
                            <a:off x="0" y="0"/>
                            <a:ext cx="235204" cy="25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="00DF4981" w:rsidRPr="00DF4981">
                <w:rPr>
                  <w:rStyle w:val="Hyperlink"/>
                  <w:b/>
                  <w:bCs/>
                  <w:color w:val="FF6600"/>
                  <w:sz w:val="40"/>
                  <w:szCs w:val="40"/>
                </w:rPr>
                <w:t xml:space="preserve"> PLAY VIDEO</w:t>
              </w:r>
            </w:hyperlink>
          </w:p>
          <w:p w14:paraId="27262BDC" w14:textId="77777777" w:rsidR="007974D0" w:rsidRDefault="007974D0" w:rsidP="0418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07F51E05" w14:textId="6F079A29" w:rsidR="00CF77D6" w:rsidRPr="002A12D8" w:rsidRDefault="00CF77D6" w:rsidP="00CF77D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</w:rPr>
            </w:pPr>
            <w:r w:rsidRPr="002A12D8">
              <w:rPr>
                <w:b/>
                <w:bCs/>
                <w:sz w:val="24"/>
              </w:rPr>
              <w:t>Target</w:t>
            </w:r>
            <w:r w:rsidR="0039793B">
              <w:rPr>
                <w:b/>
                <w:bCs/>
                <w:sz w:val="24"/>
              </w:rPr>
              <w:t xml:space="preserve"> Reps</w:t>
            </w:r>
            <w:r w:rsidRPr="002A12D8">
              <w:rPr>
                <w:b/>
                <w:bCs/>
                <w:sz w:val="24"/>
              </w:rPr>
              <w:t xml:space="preserve"> </w:t>
            </w:r>
            <w:r w:rsidRPr="002A12D8">
              <w:rPr>
                <w:b/>
                <w:bCs/>
                <w:sz w:val="24"/>
              </w:rPr>
              <w:t xml:space="preserve">2 </w:t>
            </w:r>
            <w:r w:rsidRPr="002A12D8">
              <w:rPr>
                <w:b/>
                <w:bCs/>
                <w:sz w:val="24"/>
              </w:rPr>
              <w:t xml:space="preserve">x </w:t>
            </w:r>
            <w:r w:rsidRPr="002A12D8">
              <w:rPr>
                <w:b/>
                <w:bCs/>
                <w:sz w:val="24"/>
              </w:rPr>
              <w:t>4</w:t>
            </w:r>
            <w:r w:rsidRPr="002A12D8">
              <w:rPr>
                <w:b/>
                <w:bCs/>
                <w:sz w:val="24"/>
              </w:rPr>
              <w:t xml:space="preserve"> </w:t>
            </w:r>
            <w:r w:rsidRPr="002A12D8">
              <w:rPr>
                <w:b/>
                <w:bCs/>
                <w:sz w:val="24"/>
              </w:rPr>
              <w:t>each side</w:t>
            </w:r>
          </w:p>
        </w:tc>
      </w:tr>
      <w:tr w:rsidR="005401F6" w14:paraId="77502CCF" w14:textId="77777777" w:rsidTr="00AA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73FBD11" w14:textId="3A960137" w:rsidR="005401F6" w:rsidRPr="006E054F" w:rsidRDefault="00DC36C4" w:rsidP="004D490A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6E054F">
              <w:rPr>
                <w:b/>
                <w:bCs/>
                <w:color w:val="FF0000"/>
                <w:sz w:val="40"/>
                <w:szCs w:val="40"/>
              </w:rPr>
              <w:t>Power</w:t>
            </w:r>
          </w:p>
        </w:tc>
        <w:tc>
          <w:tcPr>
            <w:tcW w:w="7654" w:type="dxa"/>
          </w:tcPr>
          <w:p w14:paraId="07507D0B" w14:textId="77777777" w:rsidR="0094104D" w:rsidRDefault="0094104D" w:rsidP="04180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5B116028" w14:textId="35D9B270" w:rsidR="005401F6" w:rsidRDefault="00565145" w:rsidP="04180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sz w:val="40"/>
                <w:szCs w:val="40"/>
              </w:rPr>
              <w:t>½ Kneeling Box Jump</w:t>
            </w:r>
            <w:r w:rsidR="00AD22DB">
              <w:rPr>
                <w:sz w:val="40"/>
                <w:szCs w:val="40"/>
              </w:rPr>
              <w:t xml:space="preserve">             </w:t>
            </w:r>
            <w:r w:rsidR="00057321">
              <w:rPr>
                <w:sz w:val="40"/>
                <w:szCs w:val="40"/>
              </w:rPr>
              <w:t xml:space="preserve">  </w:t>
            </w:r>
            <w:r w:rsidR="00057321" w:rsidRPr="000F12FD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3897C4E2" wp14:editId="3168E799">
                  <wp:extent cx="227810" cy="246119"/>
                  <wp:effectExtent l="0" t="0" r="1270" b="1905"/>
                  <wp:docPr id="55" name="Picture 55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Arrow for video.jpg"/>
                          <pic:cNvPicPr/>
                        </pic:nvPicPr>
                        <pic:blipFill rotWithShape="1">
                          <a:blip r:embed="rId17"/>
                          <a:srcRect t="55660" r="88597"/>
                          <a:stretch/>
                        </pic:blipFill>
                        <pic:spPr bwMode="auto">
                          <a:xfrm>
                            <a:off x="0" y="0"/>
                            <a:ext cx="235204" cy="25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0F12FD">
                <w:rPr>
                  <w:rStyle w:val="Hyperlink"/>
                  <w:b/>
                  <w:bCs/>
                  <w:color w:val="FF0000"/>
                  <w:sz w:val="40"/>
                  <w:szCs w:val="40"/>
                </w:rPr>
                <w:t xml:space="preserve"> </w:t>
              </w:r>
              <w:r w:rsidR="00B83831" w:rsidRPr="000F12FD">
                <w:rPr>
                  <w:rStyle w:val="Hyperlink"/>
                  <w:b/>
                  <w:bCs/>
                  <w:color w:val="FF0000"/>
                  <w:sz w:val="40"/>
                  <w:szCs w:val="40"/>
                </w:rPr>
                <w:t>PLAY VIDEO</w:t>
              </w:r>
            </w:hyperlink>
          </w:p>
          <w:p w14:paraId="7B9F494D" w14:textId="77777777" w:rsidR="0094104D" w:rsidRDefault="0094104D" w:rsidP="04180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3344F3F7" w14:textId="44A2D225" w:rsidR="00CF77D6" w:rsidRPr="002A12D8" w:rsidRDefault="00CF77D6" w:rsidP="00CF77D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</w:rPr>
            </w:pPr>
            <w:r w:rsidRPr="002A12D8">
              <w:rPr>
                <w:b/>
                <w:bCs/>
                <w:sz w:val="24"/>
              </w:rPr>
              <w:t>Target 2 x 4 each side</w:t>
            </w:r>
          </w:p>
        </w:tc>
      </w:tr>
      <w:tr w:rsidR="005401F6" w14:paraId="2E7078C2" w14:textId="77777777" w:rsidTr="00AA3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59D3F87C" w14:textId="310A4D62" w:rsidR="005401F6" w:rsidRPr="006E054F" w:rsidRDefault="00DC36C4" w:rsidP="004D490A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6E054F">
              <w:rPr>
                <w:b/>
                <w:bCs/>
                <w:color w:val="FF0000"/>
                <w:sz w:val="40"/>
                <w:szCs w:val="40"/>
              </w:rPr>
              <w:t>Strength</w:t>
            </w:r>
          </w:p>
        </w:tc>
        <w:tc>
          <w:tcPr>
            <w:tcW w:w="7654" w:type="dxa"/>
          </w:tcPr>
          <w:p w14:paraId="374C84A6" w14:textId="77777777" w:rsidR="0094104D" w:rsidRDefault="0094104D" w:rsidP="0418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  <w:p w14:paraId="063C0E38" w14:textId="28CC0E47" w:rsidR="005401F6" w:rsidRDefault="00296786" w:rsidP="0418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Plank Squat</w:t>
            </w:r>
            <w:r w:rsidR="00057321">
              <w:rPr>
                <w:sz w:val="40"/>
                <w:szCs w:val="40"/>
              </w:rPr>
              <w:t xml:space="preserve">     </w:t>
            </w:r>
            <w:r w:rsidR="0065704E">
              <w:rPr>
                <w:sz w:val="40"/>
                <w:szCs w:val="40"/>
              </w:rPr>
              <w:t xml:space="preserve"> </w:t>
            </w:r>
            <w:r w:rsidR="00057321">
              <w:rPr>
                <w:sz w:val="40"/>
                <w:szCs w:val="40"/>
              </w:rPr>
              <w:t xml:space="preserve">        </w:t>
            </w:r>
            <w:r w:rsidR="00AD22DB">
              <w:rPr>
                <w:sz w:val="40"/>
                <w:szCs w:val="40"/>
              </w:rPr>
              <w:t xml:space="preserve">             </w:t>
            </w:r>
            <w:r w:rsidR="00057321">
              <w:rPr>
                <w:sz w:val="40"/>
                <w:szCs w:val="40"/>
              </w:rPr>
              <w:t xml:space="preserve">    </w:t>
            </w:r>
            <w:r w:rsidR="00B83831">
              <w:rPr>
                <w:sz w:val="40"/>
                <w:szCs w:val="40"/>
              </w:rPr>
              <w:t xml:space="preserve"> </w:t>
            </w:r>
            <w:r w:rsidR="00057321"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3C1A1A0D" wp14:editId="5066368B">
                  <wp:extent cx="227810" cy="246119"/>
                  <wp:effectExtent l="0" t="0" r="1270" b="1905"/>
                  <wp:docPr id="56" name="Picture 56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Arrow for video.jpg"/>
                          <pic:cNvPicPr/>
                        </pic:nvPicPr>
                        <pic:blipFill rotWithShape="1">
                          <a:blip r:embed="rId17"/>
                          <a:srcRect t="55660" r="88597"/>
                          <a:stretch/>
                        </pic:blipFill>
                        <pic:spPr bwMode="auto">
                          <a:xfrm>
                            <a:off x="0" y="0"/>
                            <a:ext cx="235204" cy="25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="00B83831" w:rsidRPr="003614D9">
                <w:rPr>
                  <w:rStyle w:val="Hyperlink"/>
                  <w:b/>
                  <w:bCs/>
                  <w:color w:val="FF0000"/>
                  <w:sz w:val="40"/>
                  <w:szCs w:val="40"/>
                </w:rPr>
                <w:t xml:space="preserve"> </w:t>
              </w:r>
              <w:r w:rsidR="00B83831" w:rsidRPr="003614D9">
                <w:rPr>
                  <w:rStyle w:val="Hyperlink"/>
                  <w:b/>
                  <w:bCs/>
                  <w:color w:val="FF0000"/>
                  <w:sz w:val="40"/>
                  <w:szCs w:val="40"/>
                </w:rPr>
                <w:t>PLAY VIDEO</w:t>
              </w:r>
            </w:hyperlink>
          </w:p>
          <w:p w14:paraId="72CE56EF" w14:textId="77777777" w:rsidR="0094104D" w:rsidRDefault="0094104D" w:rsidP="00601C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</w:p>
          <w:p w14:paraId="33F08D7B" w14:textId="0D899964" w:rsidR="00601C1A" w:rsidRPr="002A12D8" w:rsidRDefault="00601C1A" w:rsidP="00601C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</w:rPr>
            </w:pPr>
            <w:r w:rsidRPr="002A12D8">
              <w:rPr>
                <w:b/>
                <w:bCs/>
                <w:sz w:val="24"/>
              </w:rPr>
              <w:t>Target 2 x 4 each side</w:t>
            </w:r>
          </w:p>
        </w:tc>
      </w:tr>
    </w:tbl>
    <w:p w14:paraId="2F2D78F1" w14:textId="245075E6" w:rsidR="00244468" w:rsidRDefault="00244468" w:rsidP="04180A80">
      <w:pPr>
        <w:rPr>
          <w:b/>
          <w:bCs/>
          <w:noProof/>
          <w:sz w:val="44"/>
          <w:szCs w:val="44"/>
        </w:rPr>
      </w:pPr>
      <w:bookmarkStart w:id="0" w:name="_GoBack"/>
      <w:bookmarkEnd w:id="0"/>
    </w:p>
    <w:sectPr w:rsidR="00244468" w:rsidSect="00055F01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2304" w:right="1138" w:bottom="1138" w:left="1138" w:header="720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50BDB" w14:textId="77777777" w:rsidR="00325365" w:rsidRDefault="00325365" w:rsidP="00590471">
      <w:r>
        <w:separator/>
      </w:r>
    </w:p>
  </w:endnote>
  <w:endnote w:type="continuationSeparator" w:id="0">
    <w:p w14:paraId="78581091" w14:textId="77777777" w:rsidR="00325365" w:rsidRDefault="00325365" w:rsidP="00590471">
      <w:r>
        <w:continuationSeparator/>
      </w:r>
    </w:p>
  </w:endnote>
  <w:endnote w:type="continuationNotice" w:id="1">
    <w:p w14:paraId="0EBBB2BB" w14:textId="77777777" w:rsidR="00325365" w:rsidRDefault="0032536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74F51" w14:textId="2E523369" w:rsidR="00055F01" w:rsidRPr="00055F01" w:rsidRDefault="00332AFE" w:rsidP="04180A80">
    <w:pPr>
      <w:pStyle w:val="Footer"/>
      <w:jc w:val="center"/>
    </w:pPr>
    <w:r>
      <w:rPr>
        <w:noProof/>
      </w:rPr>
      <w:drawing>
        <wp:inline distT="0" distB="0" distL="0" distR="0" wp14:anchorId="50EA4167" wp14:editId="00F3E2B0">
          <wp:extent cx="757238" cy="757238"/>
          <wp:effectExtent l="0" t="0" r="5080" b="5080"/>
          <wp:docPr id="2040437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8" cy="757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7759A25">
      <w:t xml:space="preserve">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6FC7DFF" wp14:editId="2A871A8E">
          <wp:extent cx="1742878" cy="718555"/>
          <wp:effectExtent l="0" t="0" r="5715" b="0"/>
          <wp:docPr id="2246179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878" cy="71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1"/>
      <w:gridCol w:w="3321"/>
      <w:gridCol w:w="3321"/>
    </w:tblGrid>
    <w:tr w:rsidR="04180A80" w14:paraId="38240EE3" w14:textId="77777777" w:rsidTr="04180A80">
      <w:tc>
        <w:tcPr>
          <w:tcW w:w="3321" w:type="dxa"/>
        </w:tcPr>
        <w:p w14:paraId="10B088F7" w14:textId="24ACEA19" w:rsidR="04180A80" w:rsidRDefault="04180A80" w:rsidP="04180A80">
          <w:pPr>
            <w:pStyle w:val="Header"/>
            <w:ind w:left="-115"/>
          </w:pPr>
        </w:p>
      </w:tc>
      <w:tc>
        <w:tcPr>
          <w:tcW w:w="3321" w:type="dxa"/>
        </w:tcPr>
        <w:p w14:paraId="33921254" w14:textId="60D247DC" w:rsidR="04180A80" w:rsidRDefault="04180A80" w:rsidP="04180A80">
          <w:pPr>
            <w:pStyle w:val="Header"/>
            <w:jc w:val="center"/>
          </w:pPr>
        </w:p>
      </w:tc>
      <w:tc>
        <w:tcPr>
          <w:tcW w:w="3321" w:type="dxa"/>
        </w:tcPr>
        <w:p w14:paraId="3F1B15B8" w14:textId="05CBCE7E" w:rsidR="04180A80" w:rsidRDefault="04180A80" w:rsidP="04180A80">
          <w:pPr>
            <w:pStyle w:val="Header"/>
            <w:ind w:right="-115"/>
            <w:jc w:val="right"/>
          </w:pPr>
        </w:p>
      </w:tc>
    </w:tr>
  </w:tbl>
  <w:p w14:paraId="112269B4" w14:textId="3841A2C8" w:rsidR="04180A80" w:rsidRDefault="04180A80" w:rsidP="04180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64B86" w14:textId="77777777" w:rsidR="00325365" w:rsidRDefault="00325365" w:rsidP="00590471">
      <w:r>
        <w:separator/>
      </w:r>
    </w:p>
  </w:footnote>
  <w:footnote w:type="continuationSeparator" w:id="0">
    <w:p w14:paraId="60F011A2" w14:textId="77777777" w:rsidR="00325365" w:rsidRDefault="00325365" w:rsidP="00590471">
      <w:r>
        <w:continuationSeparator/>
      </w:r>
    </w:p>
  </w:footnote>
  <w:footnote w:type="continuationNotice" w:id="1">
    <w:p w14:paraId="02A7CE64" w14:textId="77777777" w:rsidR="00325365" w:rsidRDefault="0032536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68DB1" w14:textId="77777777" w:rsidR="00590471" w:rsidRDefault="00AE68A8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19491B" wp14:editId="20167F55">
              <wp:simplePos x="0" y="0"/>
              <wp:positionH relativeFrom="column">
                <wp:posOffset>-1622743</wp:posOffset>
              </wp:positionH>
              <wp:positionV relativeFrom="paragraph">
                <wp:posOffset>-457200</wp:posOffset>
              </wp:positionV>
              <wp:extent cx="8673465" cy="4248150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3465" cy="4248150"/>
                        <a:chOff x="-15240" y="0"/>
                        <a:chExt cx="8673465" cy="4248150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3" name="Freeform: Shape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Freeform: Shape 10"/>
                      <wps:cNvSpPr/>
                      <wps:spPr>
                        <a:xfrm rot="10800000" flipH="1" flipV="1">
                          <a:off x="2708908" y="1000131"/>
                          <a:ext cx="549620" cy="54242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97EB95" id="Group 2" o:spid="_x0000_s1026" style="position:absolute;margin-left:-127.8pt;margin-top:-36pt;width:682.95pt;height:334.5pt;z-index:251658240;mso-width-relative:margin;mso-height-relative:margin" coordorigin="-152" coordsize="86734,42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/hhU48CAFWcDgAOAAAAZHJzL2Uyb0RvYy54bWyknV0PXceRXd8D5D8Qegww1j3n3K8jWJ6X&#10;yTgPQTLATIDJI0NRH4AkEiRtef59Vl3K4t53kpxFZzywLVmbdbtP9+7qql3Vv//7v/z044s/v373&#10;/oc3P3/9xfK70xcvXv/86s03P/z83ddf/I9/+ce/u3/x4v2Hlz9/8/LHNz+//vqLf3v9/ou//8N/&#10;/A+//+XtV6/XN9+/+fGb1+9e8If8/P6rX95+/cX3Hz68/erLL9+/+v71Ty/f/+7N29c/8z9+++bd&#10;Ty8/8Jfvvvvym3cvf+FP/+nHL9fT6frlL2/effP23ZtXr9+/5+/+w8f/8Ys/PP78b799/erDf//2&#10;2/evP7z48esv+G0fHv/+7vHv/2v+/cs//P7lV9+9e/n2+x9e/fozXv4Nv+Knlz/8jNHf/qh/ePnh&#10;5Ys/vfvh3/1RP/3w6t2b92++/fC7V29++vLNt9/+8Or1YwyMZjk9jeaP79786e1jLN999ct3b3+b&#10;Jqb2aZ7+5j/21X/78z+9e/HDN19/sX7x4ueXP/GJHlZfrDM1v7z97iv+iT++e/vPb//p3a9/47uP&#10;fzWj/cu3736a/2QcL/7ymNR/+21SX//lw4tX/M379badr5cvXrzifzuv5/ty+XXaX33Ptxnc3y2X&#10;9czX+QR+9f1/PoB/+VfrX86P/O03/fYXv/34X4e3nHt8/PXnDzB+6Hm9X9fLx/Xz16GeT9fz6cRA&#10;Zqjbfdkvf/0neqhM9f9pqAM/X/dfZ4rlcFmvY+D/OlS2zPtPq+L9/9+q+OfvX759/Vhs7+eb/zpt&#10;219n7R/fvX492/CrF49/8MXy+Ii/vH38w7+tjvdfvWeh/HVpvHj3hg23nO5MykzLtz/+8Pa/8Dce&#10;O+XXNfOY0pqQnM3/53S8/OrVn95/+OPrN481+PLP//X9B2aLPfgN/+3jf/l1Sb968/PP73/48Ppf&#10;50f89CM7/D99+WI5b/t231788mK9nm+XZf/4Mb/75gn0PxO0Xvb7eb28+B7Qwl88VtGYfAL961KW&#10;1huf89hSgtbr6XK6344tMXkxpvXGUI4tJWgsnU9iTCyGT5Yu53W9itlL0HrZTrd9PR4TmzUsndb1&#10;cj8eU4JWRrQtYvYgpk+WzozpIr5TgrB02zdh6VqWWHu7mL0E6THdytJ92U7CUoL4TtfLSYyJ0/3T&#10;7NkVkSC9IqDFT5au5+u2no9XRILWy3q6r8vx2oPZytR2v4slUShsLZfF2Modv1zPl2UTn2pJ1Nha&#10;r+JbLbnn7/t+PwmeKBB7g2WxiSnMTb+f1wUeO6TZJUHrZbmdL2ZUuev362m9X4SpBGHqfj7tYlS5&#10;7RcI/ca0Hw8rUWxhWElQ7ZIbfzlt23U1thKliWnJrY+ty4mJPx5XorB1Py9nMYe5+ZfT+bTu5nsl&#10;ys9hbv/lxNrYzbgSNeO676fjca1FGng820mQRqHWy7CuOBzX3P7Lsuy3RZBGodbLdb0vdzGuJI1l&#10;WRmX+F5rosYWx6qwlQSwLFc+mLGVKGzhnxlbyQAL/LRv6/GaXxO1Xm58L2MrGYAp5BeatZEobF0u&#10;V7MOkwFwUM9XjvHDvcw949ORh60bFzbxvZIBlm3hFxpbicLW9bKYNZ8MgC1OcrPmE+VtJQMsOBqL&#10;+l6JwhY8L/bXVryxbTduIsffq1CseThKzOFWvLFdoF/hVRdqbF0vgue3ZIBlu3KCmXEl6uNeNraS&#10;AbC13pWtROm1sSUDLNscemLNF8rbSgZYNnalcUS3RHFvYuqFG7UlA2Bru94ERxWK2/Dc9I95Y0sG&#10;4Hstq3EPC4UteENw1JYMgHPN5d18r0R5W8kAXLpwHMwcJmoiClciBYfhhQmXfboPrWdCBeL8KhS2&#10;CEuIOTwXb+BujGN+eKYUinUIRxlbyQALRwq3a2ErUdjifDBzmAyAH7Vd2SnH40qU3svn4o3Teb+v&#10;Ym0UCj7EuRF7+ZwMsBB5W/Fgj8eVKHxRAjXmexVvYOtuYkLnRI2t7SbuX+fkDZzeGwRwPKwE4Q8t&#10;rHmxvZIA9vNlNzeHc4K4lj/8vOOdnPt/JwZgiPecoIls4H0dj4rA+yfSuN8ZlVgXBSICsN/NeXJJ&#10;zrDBhgLpYMMlN/+Cw3vGGTpcF4UiK3EdAj38WJfc/MuZhbHtwlaisHWfgNyxraKM7cyCEi7vJVHr&#10;eefIMysjNz/H//1srkOXRGGLg0G4a5fc/LhQt5O5UhYKWxwMgjIuufv5XleiAOJ7JWq+112tjdz+&#10;y/nCNUq415dEzTrcjSt/yf3PKXnaucwfr/lErefbSgzgeB1ekzVI3i1MyLGtQmGLA0+sw2vSBiFU&#10;7vLiexWKOSRIIdbGtXiD4PXdJBkKxbguN7O/rskAC3fDjcDB4fcqFLZOJ3OlvCYDLFywt1XwRqEI&#10;ieINib08ed1Pbig3w9tNuFCFGo6CEcU6TN64cVM23vU1QeMm38xWviYB3ElCGsewQJoNr7n/7Zlc&#10;IH0mT2r5t4+1wxrkx47XYII+ehpiXdySM/CfTsTkDk0V6OE/cbgeHpO3pIz9RlBenP4FeniFV2Mq&#10;GYML6MncTW4JegTkOFqPR5WEsXNdMGG8W4IwRQjKfKvkCy5pc68+/lYJ4lthyowq6eJO2EotiwTB&#10;TOt1N6PKjc+tf7Iux6NKEPsKW8ZUscUJtjArMEHax7glW9xuJAyNqQTNkTV36uMVmBv/hhTFBEFv&#10;CVrJ0nKfOTZ1T7awzF4gzez3ZAvOguUqfJkCrWcWoLlD3nPj3/HfzZFfIEbFKSyuq/fc+Pf1hsN6&#10;vNgLhCm8d2MqN/6NiMRqTCWICUQDItjinhtff6sE+W+VG39iVUatc0/QStwZQaJY7Lnxr5ftYoK6&#10;9wStG3dwE5y558a/8q0MsxeI3AdRMeG433PjX1m1JgRfIEZ1Q39zPIF7ssUVT9owe4FWZF+4P8JU&#10;soVdFnuC9LLYky1uJ36icM4KtJI9ul2EG7MnW4yp/XrMFgXC1FyyxATmxifYzOcSphK0budlR+tz&#10;eF7tufExtZtkZIEwRajUrMDa+KcdnIgC7YVaOVI3M6za+eQUdnMj3guFrYsh3D35gpjiOumcQ6ep&#10;UXPim+D7noRBTmGy/cJWopi/K4qf46VBDDxuPstO2t7Ecxu2btwtjJOLMqisEZI0cdaGsf8fcpXD&#10;Zb+ckjiWO4EgNubhR2sY1ojPiJWPOijHdr+eV3MxaRha7/NiklwkqMsaQUnj7zaMI+w6EWExk8kg&#10;y51MAZ9bzGTC8DjudyXwOiUdoBVYYBFjLWHrGZWrSeGhVcuZZGBOu1YwrDE2cXVA8V3WSGqaK1HD&#10;tPO7nJIUuIdeT0pTVjCs7ROTO14lJfTk+kB0zaySgnEJ4xJhmKuknizk82Q2j9dkwbhdEvcyO6DU&#10;nsv1hNBGeCHIwuJzf4x8qZksLhkZtQkeEplMa6hYbm4mi0v4ADfFk1M38lvQTAc6yFwHDI0I2SUR&#10;f2gY1hBvqFWSpEBdwxmBtFklCUOJzSpR3624BE+fhLuxlrCxNhdisd+KSybgfjW65SVhzCRhLTWT&#10;xSVn1GmKlSke+VtWSek/HwFZc3FHQljW7A4oBSi7m1CauLsvBfO7uzSgMNdNZZuXgnnmWpMUYOXb&#10;6WzWZME8K5cOlBOHoZndXTB/4lBE9mlxLZPPcWNLmD9NSwtKAPl0NfdrIqXxI4n83XCgxO5ekxSw&#10;hkRLzWTCsEZEznDJmqTATF7IZQrmKhgzubK+zNiSFBaywWfFk2vC8LkIlpmxlSYUa+SsDE8WbKxd&#10;jRQHxyA+N94rSQPjlxQMayiUzUy2mvS+XN2JUzA8c+44ylpxyZ3D22iaWLkxJdw6iGap75YOxkJS&#10;5GRS+dwWyhq1guS9jk/TUodyW7yosD5BtrS27dyE1diSFBauphcTUCDkWNa4iZnINLKVgHHL5xMY&#10;L6hg3PLPE7sUM1lcQpETSX3BJSVIJTp4pz7aWEtSWFjISByNtYQRL6G0x4ytdaInJEQmcoxMPj4A&#10;v5CcgrKWXIJER2l0ltaXrtfVbYBz3lVIUF3VGikUda8XHBrx1c5JCTjlOzWBx5e3Qo0xuNwYK0Y4&#10;TYGfuZi2xpT1TzDOWCtGwJoqXGBJ5BKZ3abCTi0Y9daKSLCmUsdc1/JHEgbc7yK++wTD2q6uHC0b&#10;JQxI6M+skuSf1c9kMcIUdDlrBaOea1duQotHF6boYii5YWwBAo1iTbZ+lECB0oIgM8vPvZI+VTug&#10;FaQLh42i5IZRGIdfYsaWVLIRrDX5oaX0qqOBQAxujCWVEHKi14FYkS09xRq5TWMsKYFANAIAYyxR&#10;FBhvi5vGYgTq/pQOf2n1Ka4duUoztCYSgqfqdlOq1Y9fTVkrRmBsdBAxM9mwqYQ0kZKSoPIjcV2V&#10;tSKSZSdSZXyElpOyrl38umGoPbiYiu/WgtKFImAjDV0ahjX+31hLl8TPZCtRpyzH9LtYWlSqV8kz&#10;7LSqiHLLSvV+e4LZ/VbCUs6a7W5Om0LRuGEjWmg+W1IJwteZkGPnrgWpxPxc3q3EpRjDbzXGmn8I&#10;uJqmHoTP4kDctjMKXWMsUZTnLs7ZKlXqRk2a22pNI2ckT2Zjl8SUqtQzNH78zQq1LkzHYo7sEpni&#10;V484Qxgrb2Q08IpESmaKlAZZjDH2RD1TSSCWfglNye1xZzPG0oVBLHU+3c2xditnhC+tIvKFmv4D&#10;JyMm5hvF0j8THaE4XXyzROGLP6TVxyGEWzHIzjSqb5aouR5OcZowllxwnvp59c0ShWvMlKgFklxA&#10;2nhueWIaEzVXGvJhZmTJBdT4KPXj0lJVfX8q2SmLkX+JkRWKaaR5nBlZCU/1NyuU/2YlPUUxQUWc&#10;GVkxiF6NJT4lmutS9oUavRupTrFA7skg7GlCI2ZkiSJ2RjzLLP1SrV5utDExbnGhMEbswFzUSoJ6&#10;4aBWyodCYYwYpJrG5IIL12QV8n+SrupvllxAORIhf/PNEoUwg3inmsZiEL7ZxTg8LV9dd+5AZhpL&#10;isoC5jeKkRWK44wqXMP6JUalYgr31hgrH0QfniVHpdUC0lJjrBnkRFWIGll6E8TRbyq51jJWUhLo&#10;XwWD0OfxUwp2UgSKQQpFjAKHRxlLb4IugVw/zTQmCu+KTLqaxvQm6GYy/d2OT+onLeskbg03liwV&#10;7Ro/0xhL3lnJv56MTJwkSXwzlOVkso2xRGEM0byaxmIQPY2JWrn6q2mkzCBGtk15nZjGRukFwkJK&#10;Y7cL1o6nsVF66a8lZmXhU+dtjBWDLHCjOc8IfefI5DW3Ufqay20njCHgoNpYzWPCWNInRCrHfLWe&#10;igywpuIFDRtrqqCfzFuNbZ2onvlsBaMLgMoFIThua3YmE0aw8lEyf3htomdoWuNirdzihpFnJ6gt&#10;CJLecGXtjmxfbYCEUS4xNR1ilbQmdeNWYoRFa8GWHS23KchcW5OKPz09Sw6Pmob5HdCaVHSsNG42&#10;1opKTszlrmYyqYTk2Pm2KWsFQ8NxM7XBRKBylVCyggjZjK1gyP9UnguPsa2hi1fWCjabm/vk8X6r&#10;xqfMJL1I1CppLkGiZbrUcOLm2AhZUlFrZrJgONUwpxlbcwmSESMs4vSMH8kO4IsINxIWDtgEU6aR&#10;qdhvCWNnb+S/xdhak/rosyYcSdyQ+JHsNta2mcnWpFLANo04j8dWMOaDnaOsFSlwStEfz1hLGCcO&#10;zoI5u1uTSndnmNJYSy7hrvG4nh/vt9akEv6FhYy15JKFK5sKQnKaxedG3cuNWY0tYawSl8YmNlrW&#10;aK5r0q8Nw5ehlFDtgCIFxH8EqMxMJmzZ6QBmLvbk/2tslzudOY21hM3Y6CljdneSwlyKVAgN+o4f&#10;iSLvTshOWHvSpLKSTU+0tWCsEt40MN/tSZNK00Z1nSrYMttG8WRrUgGxUcV3Kxj77TJloMe7uzWp&#10;mksK5rnkSZNKkaXRFhGAzFVCJSj+qxlbkgI3KgrcDXOVlJVqqqvqnctRHT9yrDkuKRjWSBeo75ak&#10;MJUCtPgzqyRhCJJIhaj9lqQwVRCIMI21hEFblHUKnSJXk5pJEjbKnyzYKHAgL7FKnjSpcwqb/VYw&#10;zu6dUISxlsES3IQpaxYzWVpWdjdKdbNKWpU61kwoGSF8fACskXwx+61lqeSXVcU2WyWtEU1DvGZm&#10;MklhUj0qx0xJQVkjWmUK6NhhARvlMovZfLeE4ZnjK6s1WVzCCwiqQJxdmT/yhCzJFD6ynxOGUk49&#10;ufAMmw5K6rslKeC7XplLM5MNQ9/iZrK4ZOFlJpMFoIitpoSSKpNoxu0s2JlCcxFSfoZRCERlzvHZ&#10;3bJUaiCmUf7xHecJhmNicqRUSNbYKA00LXCeYFyDVbdxqj/T2ulKXxCzShqGg0eHCjOTSQr8RgjW&#10;xCef9KycAMrD666o6Kvn+iC+W3IJdxDK2s1p2srUE/sGMhfWikuonoCEzEwWl9B1eHJ1wlrBVsr1&#10;lPdavVG5Gk0HTGOtuOSRlzWsXIJW3u6bpinGWnGJLXpBXRE7AGubezCmYBxUPK5odkApU7ka3VXh&#10;I4swfiSH8EYxqFglpUzFGk8KCf04i7Ct8bXV2JJLyOiOMEF8txa0bpxvRkZFG7z4kThPFAeaHVAw&#10;rg40yTFrsqSpuKE0jjbea8G4uvAyg/FeS5vKZWVXBats55gS3HsC0sZTKEnrNNIgbWe+W3EJbzgi&#10;CDRrMklhIaQzR8cxc5UUFg9sCl+MtSQFosqUoytrCcOXde1W6GgfH4CZ5Aw2O6BgWKPfh1klJWvF&#10;KSS5aHZAwbgVUEKqrCUpPK59RiRJiiKmhBsPgWbz3UrYikSQFkDmuxUMt4TWTWpszSUUv6vTtKWt&#10;j152ZgeUtBUlPh6+Glv5JTTBohut2AGlbYUnr6PlPN5vBZv8iMt13JIUCOwTjzZcUjBYmZph43NV&#10;F1ZOHNjceAoFI+q13420hGaZsZTnNHU3qoJhjWCQ8fBKqUrIlvui+W4Fw1PgLTtzdpdU1ftcBYOA&#10;Hi+cHN+oSuHKdf3q7jgFI8pMOyuTySyxKt4r/qThyYJx3PCCg9ndpXHF42Jzq++WFKS1wqTNYk3O&#10;rW9Syce7u2E8QEQsQnBJ61UnYqtkQQ2D7sAZa8klyA94dkeNrWDzJqtpbUG3uJxJJMbqNYxnGC0S&#10;TI/MtSWrOJRDr+K7JQUR1KH413h4T5rV/a4ec+K1opwStCxchcV3K6nrxPCIkImxFYxtCimY/VZa&#10;Vx8xLNhcaV10pmWrG91/1e4uGPRKW141tiIFqITgk5nJhKEcmOSW+W7FJcSVpyfM8Zqs1q0cVFQQ&#10;mKhaK1enBExFZwrGIczY1A4oUqDUnhuEGVvCRrfBFzAzWVyCllS17SDZEPttrn0kV4y1IgV6fUAm&#10;ZmwJm+uDak1IdCR+JBcxHuUWq6Rh0xeM3Mrx2LYSvc4jb5OUP1yTDUOHuvPEjrFWlxWeDlVF6VuJ&#10;ZbnSUm8s7jiEEHImvbWEfYa1JAXC87wRK2KvW8llKcndVhMzxzersd0HaL5bwrCG7Fj4ykTD2hru&#10;pFolCcPafXo5HHqv7JOyhubJRDAaRs6ITrNqTSYpEK0kriN2N49exo/E2tyFzdiSFMbaxbyrBue3&#10;NblKSsCKF0p1vxlbwRgbUTXz3Vr3Cimo/kZbwVglN3UPoA1GTAnMhezP7LeCTR7tZHQKtLxqazRG&#10;EjXODRtrs3GOd0DrXgnQ4+SJ3V2whzXTvIPIQ49tHBNjLWFY460QswNa98pjHNT4G2vFJXiTc+SL&#10;mWwuIahjlKioqGNKyO2i71FjS1Kg4Q08qcaWMPoLbkpjSG1+/Mhpr8PzYmYmE8Z+4/kkEcEg9lDW&#10;UCGp71YwzyUlYCX5in7SjK1g/uzuXqz0PHOPQhdsnBLV4oIwcs0klZsmZt4wfiKnstkBrXslFocj&#10;JFZJwehwQTDCMNeT7pV0jKkwpX41poTyUoqyzX570r3CQCzlY++1YBRGEp9UOyBJgYOD/aZmMmF4&#10;5pTIiNsidVMxJXNMjWBcjC1hrBLCOuYeUAJWjilWibJWXHLFxTCRXtKrNTYCIWqVFMzfOkrAisPF&#10;2AyXFMx7eCVghZU5GM0qKRisTG8es0pKwDoPTPMwtVglBePEoR7L7LcSsOJz0d1BWcurEafp3BfF&#10;2V0CVsZGkztlrbgE/1rViG0lYOW7XYmbm5ksvwTtHrEuM7YkBc6307wlc7y7q4UrmggkjWqVJCmw&#10;u5kUtSYTBnM9JKXHPlcJWLG2KSUqsb4gBU4cFMtmJkvACk/y3czYCjZN3Qi+iu9WAlYi7eiVlbXU&#10;l9Cz+tFu53gmS8BKLIgzwKySgmnlNynB+ABai90wWihyNTZ+SQlYScpTaWFOnIJx5eMUVt8tSYE0&#10;OU/zmd1dclmSu64agRxkzqSt2mrYRHpppWXWZHHJhhDVNGgm2h0/EtYiPKm+W5ICKUly12pNFoyn&#10;66dkQuyAJAWShNQtqv1WsBObW81k617n5RpTjcBzIjGTk0jjQBVjawErvpNqAsDFt6yRITO1RvgT&#10;CUMZrNqvP8G45it19PYkYMWbVTGFhjGRqo8fV9gaG23sjU7hCQaZuJh5617R27hoaMOmQ6TyuVr3&#10;ilRnBHXHnkLDbENQklI5kyRAkYcaawVDJ6U6HNA2t6whw1R3nIatZPuMYh/VS1lDrGlamj3BEFzN&#10;lBwzVwtYWSKq8xdkmj8Sa9NWS1hrUkDNoli5da94vWQtjLXiErapiwW17hUZ0jzMLsZWfglX03l+&#10;9ngHtO516q1VTKEFrMgb8GiMtaIgfuSu4iUtYOXsmLI5MbZyZ3C68CnNTJZfQvxCPfpEqC/XJEoK&#10;qmmNtSYFMjKmTpgGLmWNq4qK9LaAlZ9I+w4zk08UxHdTYysuoV2kani9VQ9YvjYqa7O7W8BKPnQa&#10;jh+vkoadiGFDCsf7rQWs8ziqigU1DAGAUkfTjCU/N19fPdbVMK7qN/W8CMmltDa3B7XfCkZ0Emtq&#10;JosUiAQhcjPfLWG6bhEtdI2NgInaAQXjHkwHH+O9toCVoA6L0owtuQTiojWaYa4WsHLe300fDCpF&#10;Y0q4CfOKqNpvRQo4XFClGVvCYOR5+c/st+ISWkDuKoZXulciGBze5ru1gJW+S5wCYmwFI/LEc0pm&#10;B7SAVWfECkYEG8fczGQLWC/c1tWJU7CPGWhlrbhEZzJL90o0lGyf+m5JCsRe2TomA11yWXwg3iM2&#10;UbUWsJIMcDnhgmGNFJXZ3S1g1SqkgnE1vd7VadqNWmnewEODZgcUl9ADgJZNYne37vVCP+SzqBEj&#10;lZvMNd/N7e7mkrGmxpawxypR1lrA+phJc74VjJAmMyl05lsJWHFlaJ9hmKtgC+qeaXV+7AWVgBVr&#10;/ErjTxaMsVH8Y7ikBKyEgnhCzqySgk3/JB6+MWNrLrG6oGrzyirhlUGzA0rAijJO6oIKRvr/xt4x&#10;Y0sH4zOsJWzU6ZTIGGtJCp+xShL2GTOZpIA1qVVr3etjTaqxJSnMflN1ixxnyVzbFP+IWiPciYAR&#10;0yH/KSJPDeP5RtpRibEhmS9rKNxM09yG8XwjRUpiB3DNaGvoSwRzNQzm4jQVuxsft61xpxLM1bB5&#10;m+2K83TIk7B3W8M1EczVMKyRAVUzWXcc/Gt01cdnNw2y4kcyk2STBSvTSDlgYLa76anTMH0GsC/b&#10;mst3Nwwv6KRiQbToLmu0ITEnTsPGGs/4mVWSpMBMokRVazJhk9dSz7bQr+RpbCpm3jBWCc/BCV+Z&#10;trBtTTJXwTxzlYB14keccWIHFIyU/H1enzve3a17JdDOs1rGWlIQ1ig2UjNZXMIbZiqGRzP3+ADD&#10;yupBpnPrXv3YnrjkhlrUzGRxyZXHd433ei657MKz1Twvb6wVlyA3oMbefLeEUX5Lc1lzmlbjVjrS&#10;srrM+VaweQCKvsxmbEkKWIOC1NgSRs6C1Kb5biVgJUOFfNIwV8F4MI8IhrJWXGI9PLKyuQOoPDmb&#10;TtUk6QI2MQXVVaph6IJI5osbFfrkskY0zuiVG0bkicNbzWSSAhxJ9NWskifd67gKamxJCrrSgoKA&#10;mBLiXEhDlbXmEhoXm4o0AiRtjY4uxgtakxSmX5O0ljDGhjWzu1v3Sh8SzmHBXAXzXNK6V7pDjaj6&#10;MLPCWsqZpHsMBa6CuUrACnNRo2S4pGDD5De1JkvAijUiH+bsLhg+F/ESNbbiEn3itO4VRTVel5nJ&#10;4hLaUkw4+vi7te4VtQNlRMZacYk+u0suS88TEndqJpMUvIdXclnv4ZXulR/J3jETmVQyzaFMlOvc&#10;8lX0bkYU1ChsTanjsee65f2GcblLcKGwpdS89GZKOqA+VTkkhSJwN82fj8f1JFylpaDZ1IVCeQSv&#10;GlvlVkzNlaHi0sjSo0m9Do9OPueQ0lRTiNyo8SjcuJI9Hi+PilQKHnv8wjtRZBOPPLdglRk0TTYa&#10;hS23Dluuqr9X8s3ModHJ0EUrZoMiGrkOE3Wj7kP5BE9SVbm/CnVD9e7WRvEGxQMmOcSZHLOBrWkb&#10;L/Zy8wYJLLUOE4Utd2tqkSqFUiq8WqhpDmCUrWSrYjZo6zBdHY4P50JhSikDiH+krSu2jCNQKFhe&#10;vVhB1WnaQuRont1u1IxKrY3StNIP7mzkFQS/4xdii3uuWIclTdV7uVB+DpMBkDqoZ0PR7sW4/NrI&#10;KwhSE1RaZh0miuYDN0Q7x3u5RalETky6kBxajmvcL+MDtJIVCjBCVsr4yxZ+lRlXC1JpVaquLIXi&#10;ojNlacdz2HLUaeRmLmOFoj5gnv8Rtoo3iCqo/VUSVu3blBSVokwERWIdFmriF+pcLv0q23+U2Mfc&#10;W6jpy290wIi+YkXxzvaoPYStRFHRMS9Li++VDLBwC3Zro1CTMFVh79KgLmQ+jS6dK0ZOB8x2Nxop&#10;WvwUjL41atU3au5gahqTBCaUo9zs0q0uaIimBdLxNysBKtciFfEuEO8hsxTNfi75KbOh3JsCzeNm&#10;6rly5IfxxXi3VrkcBVpoDKve9eDISlv4y2Y7F4iWeXRvUN8rvYcRypiFWF1aFypNXAyzZKdI4FQo&#10;oEDUdJGiNou+tKqUYtxME0eyHzHzLHpEp+bS3JpTxB2mQyu33TLGo50ktsUOKxaY3sbmBlENWnnc&#10;gVSUaClHtWv+RrhUuTiNopX+tAc9HlkLTukJpAJ8jUK0NXlmYawuLHgQJNmOD7JSqaJzoVLB2Ery&#10;4N5B8wtjK1Ej2FILv7WmdNFXTFUoHnuhe6kZV5IHu4XSUDOuQuGiO++thaZk11TCsVHcgJVcjoBI&#10;rnuOJE5asToKxYZG02Sm8YkI1IOPpATyJ55GP6iMFX2cFnw4M7JCaW+gerLSGWkqpMQ0FumcrJ/T&#10;GlNL+U8o68G1xHQyJmZkjdK+aStM7Z4ulHa6W196QQ5guKpQ+jLR6tJpuaVsJX/oS1JrS+8ICNQH&#10;y4uLvvxVR9WVcbnFkeyhL7V70sBqgxCF4oUiF4QoVSlNbi7mVQv6TwVREbiATAUplqb0YUutjaQO&#10;a4sWOvELEQ2McOOQphpF7SG9qI7HdWkZqraV3srYMjI1ehLEuLg9c7My40oUMk0q8s248tJyvvLV&#10;xSsFNL6LX4gtrn7GVjIAtqadnfheiSLtPF7YoZ9Iji5+IUFJZtHYShTpsEltCVvJAAR2CUIYW4na&#10;eNXalFbQZaHGRS8etTYShbyAfI4ZVzIAgjZ6uJhxFYrXgQxvoBaNceHWq9fqGzWvhPILj79XiU5x&#10;66nHE+Mq1Jm1oeawtKMjYzD906ghitngr86m8Iz8UqCouxzxyfH+KtSIf8zdiF5RYYsiZ6WRbBTB&#10;mKlqF9+rGGAkc4bnS2vKx6JfrbHVDEBnK7PmS6CK9BYv39hKBhixEF9ZfK9CzTsjylYygOao6q6q&#10;OarUoprnC6V5vlqrciXdjHqWrG+u3mmYJqS6dLMIFC1jeddNfK9C0Qp2eiscr/nSiZ65/ZpOUXgY&#10;8Qu51p/oaitsJW9MfwSjUydHX7Y2xKXGVvIGJbUqSUVVd9ri1T8jRkDdHyjexx5v+Xh/FYoyhukf&#10;LeYweeM8TepEApOKgPiFNDhQwge6egSKSifWrxlXosh5qraVKK/Dlj6XC8UvVC3XL6UMxRaTb8bV&#10;/gbfy/iipQvd0FObd3MvhXoUuQiZIO9O5RwiFVfrsFDzurspmab/eNoi0Wc63zYK/5V9KdZ8KULp&#10;g0pFn/heheJV6+2s5rAZgKIAc08pFSm20GiacSVvbMRtTJoPHVzMPNF9im6NrWIAmgCTOj7mqFKQ&#10;Ig9QD4UyZfELp0hR+TaF0nu5BKTUR5KyM+MqthmOMne9koLyxgwthYyt5A3NvSUFHWGG+17lb3Cm&#10;MBvHZ0pJQfGjTkbghkudX3nOSjOHJQVlp6hMKeHTtDUNStS40nOg4G9X98qSneJH0UzOzGHyBv4h&#10;jU3E2igB6TwprTiqBaR0XJ7Q0vFmbtjcs9UkJnEgi7upl8y46sYXQ+CimsVzOCaKJhDTN1OMrGDz&#10;nK6hxFKDoknEmVLTmNxBsFKVOrEccmT+mxVMf7OkARoB0X/XMNU5YVzqTf010b8c2G2WvrFVML6Y&#10;cn5LD0rzJtq/KlvJHiSn+I1iR5cg1E9iwfQkJnuQcxteFOu+1KfQgIo8lCB0RAyqEBTZWHxnIg/O&#10;VrHAiWGZ1lKU4qctGlmZ7VyCUJKJJFbU4kjuuI+g2ayN4gCepVUPCCBziHFNF3o1rqQA2sVdTX8D&#10;rtZp6vE817EjUHrQnaC0SggUCi0NjYnEFJYedEdRoMi3ULOVVXC09KD3eTHUHM6FIg/ugqOtB6UK&#10;zbQVpxFpfK6Pjz2YOUzamLC5UTOTs01b84qI8QNKD0r3L7xEwVCFIrdHo0Qzrtz/V2SCRmGMmCLG&#10;xUWA6TC2cv9fuTQrx60boG6rSpDSFDd+IaWlNxVQKRTFx6pb1aU0pHTyQFhvvlfSBo3ER9hyzBsl&#10;Bp33o5Q/WiimUL2oRUlczCHpkZsKgBUKCuWhTzGuEoPSi10pjOl2E7+QVjuqXzNtawJ1QYmkkiqF&#10;otG/6opIdihtfXyv+djLLhTB22GA47VRYlAuciNDErbS2+BoUH2hSUTluAi2G8FIo1YSpKYqjJaE&#10;YYvIDYWGZlyJogfBhPbFHBZvXNGPKluJ4s4MIxpbyQAUT6nHL3F/YjZ43YUj1tiqCwcJQSOEIakc&#10;ttDpUOstbJUO9HbnjQSzDguFq8wLHMZWMgA9TFxCu8SjaAOnnefx2qhWpfMeieL5Qi0Eb1RSpWWg&#10;JMFVIrFQXG4o5DXjSgagWxAPD4j91c1N595rOKpUoLT75rF4YyvZBlfUJTqepKM4KSqKWLArH9ns&#10;5daATsDH9FfhEYTYYGcqXUSl1uWpPelOLMtkLQvGsaeC2a0bJU81T7YeHyoFo3+n2sstAJ00namB&#10;QN8Qc4hLoHzs1n/y4BidjMS4CkacU11hS/6JAEmujYLZtVHyT57pm5SbGVe6KZCNqRIgyBsTP09w&#10;KlFxw6gYNB1O6CZdtm4XHDAzroTxhJ0KMJdoFNk+KnCzvwo2XcsN95b88zO+V/GG/V7pOeAOEbgx&#10;qrZSjUKiKn5YotFR7c8Tb8e8UbAzISLhb0AvuTZO07FB2GoYvGHO5WuJRjmJbpQWHI+rYYTozZ2I&#10;C3KNa7kqx7dhKJ7N+cX3CVvE2fmJZliJkqHlazUtnYcGTQ6sUR+74x27NhQ9xrBu8yyG+lqJsq4o&#10;PXrTFq7oqqYwUQTa1XWZUzhtca00LN8o0jCTXzp0e6/VrPTKczcm69AoKiC53RhbeeGgmBGhhVmG&#10;ieJNQpwbYavUnzxzgNxB2CoUzeZONzOuUn/Scv2CgvaQDZEOxFemCE81OuNgDNQ0DeXQE7YSxUtY&#10;J9OCG7cpbZFCNF3OGrXRpN00eeB9srbFjdmMK1E0Vp7WK8drvtSf6G4dyxeKFU+jZWMrGYCg4ziV&#10;4nslindXVcjhWupP3t+ZEl5hK9mGzrBT3y3mMN2NFeWi+16J4vxHJGFsJQNQCzqqOzGuRPHIBv2X&#10;hK1Sf+L2UkwubBXqxgyaGkF68Maax9bJhBwaRWqJlrBmXMkANOZSHja9zOIX2gZWJNYCRYZznmE5&#10;/l6Foh240kjxgcrWejL1Zo2iQ/pimi/RUy9t8a41LCrGlah5CfMkapmvpRldZC1io7gPzZt3x3u5&#10;1J+EvtG1mnElbxAHxHkwtpIBuDqoV8JY4zHz5L7QPBtbyQC2LJacRtrCVVb7q9Sf0+vULPkCsQZd&#10;DxXiu/ELEdsoF7tAZJfpJW3msNSfPI1kAkT80fEDkd3T7dGsjVJ/EqhUx1eBeIKJZ9ENH5b6k/Cm&#10;cnsLhBqIV7DM/ir1J/vENBrB58855KFA9XjctdSfO10r1DpMd4N1SG2mWhvJABNaFmoANnyNCzeF&#10;1xGOOao0o8NQhqIKNOOiPaexVQzAHIoMPV3JelzrbMvjcZX689FAxUxioXZ4XnFvqT8R+HIhFTxf&#10;KLYXZbtmXEUB5Cp4POb4rCzNKEcKolFjq/wNeE19sNKMYutmwr0UweZnRgtvpAeNoguoalDECxRp&#10;azrPm0VfKO1HtWKUe4rJpnBbiF+o/cMWjFJGsgqRHq9ItC2uvmZtpOeAu0FLHrMOE6V97NJ9LpCv&#10;Ec5Rwh3jIjaHJkiMq3SftKEiLCLGVSielp52GsccVXJRQt+UMBpb6aXw9WhwaGwlb6xoYFSMqMSi&#10;XKToSmJsJW+QPuBfZlyJQr9FkbCxlbyBKnUenDrmwxKLkkwh12ZsJW9YuQ15kFiHj3iU8QFKLUpg&#10;CbWYGVfyxsTZjISeHojxC/F0VOPWRj02ihpXMgCuzUnF9EotOnFRUy+NDiXGNTpCN4eJ0vHeEn7y&#10;4Ip6ORw5X/zCRxzbzGEJP1G0q7qAa6F0fL6En5ODNe8KXwul8w4l/CSkTzBQrPlC8fNMSRHR3Zx4&#10;PDaeLzW2EjZZIvW5kgBGEjw/8ZijSi462S9lKwmAmxQ5NOPblFxUqgH4RTmHxNlIcphxJcxmK0st&#10;ShaWyKiJHxYMDezNuDal++RxLoIOalzJG2iPcIiOXYDSfc7DsiPEOF4bBTNHV2k+50EWhKnGTvoa&#10;00nDDCk9DfLDXPOUqYQRfVWjSpeBKgy0L8rUE0wdJqUTnafLVSUnUf/YJFQsmY56bPUAobTb0c2Z&#10;r5UwnDUVfC2d6DQKdGGvgj16rJilkVsfwtjvKoJdnUbJUhg9JeHFnEMinaq6smEIls0rMbzw1bac&#10;pqdh05rfBDZa8Wm1SlQoxE+kM6k6uZ4Un+iHjN7rWjA7h634RF2qqpcJjse40Imasi96AQSIahbe&#10;HDe8UTB61RkNMS5u2eJMVjevgtEwzWgB6dKetlC/Ta+649OkYaOmEHu5BJ/jW8/ju8JWOSjWVvEG&#10;ImfnQZVO9OFdm3EVb5A54DpvxlUwO67iDfqs7abwi0LK/MwUPJuzsgSfVHAizzNnSsHmpWSzNkrw&#10;yVPJ5L7MOiyY5fkSfJIURderbCVvWC+0daL0PZlHIo7XfMHQlpjGLDwImx8ZW1PRKmwlbDpwmaBy&#10;60SZQMLKxlbSjZ7DIgBYYxq9i3EljNiLShA96UTxbdTNq2DUwCg/qgSf+KJ0bFfjSt6gWN80CURe&#10;n2uDsDwVLWYOE8ZhYYJDRBfLFmoqU9DWsHHnBUfdWieKDEDdvBp2JyIq/CiWQo7rio9tXu1s2M6V&#10;Q42r/A1aTahoOZ54/kR8NpPt5c9OFH+5mNDGE4wQ2yqYnnzhkzH0dscr8Ql2uuwm98WLbWWMl3WR&#10;Hh1SxxOMkKjhRN4mKWMoqkyBzxNsFGYiC3srtSgtTHiJRaRunmArL+eob5Y0gDEkQcLD4cHMnBBc&#10;AUPB9PZI1I0icNOI6wlGQazxfzlZ0xhNsjk0xQJp2IQdDYGUYpR+/mcy08ZY8Q73HGT3h3Eiiohr&#10;ZOMOCMZ/ghGyN/oenIYyxllmegQ8wSberkZWDMJrNurOQsFS/kZCscYxRdabKC5VqjCrYeT3d7f0&#10;i0E42VXfRTzs+I0rS9+Ewm7VNXQhYHQy17GG0Sp7dEhiNRYVYAwZuFn6CcMY91NhrDSg+BFUQJsj&#10;pmEoBdQCKekohErBnxlZwQhPXzZzhyaKnZ8aayc0O8cHWsFQgaGYFBWQtxKCTlv0cTaFtaIenu7k&#10;5SPz2ZJEkD08OvIIawnj3jiHmrGWdIC1h8MprCUMNSjd4sV9CTFBfbd5xEHczRo2DK7KO3DEyhpR&#10;AuPtNwxr0zjAzGReSJgOay1hWOPAVtaaEnbe+VA7IGG8HH4aadIxb5UulLFxjTTfrWCjGaa5hLGW&#10;3sjUAC+mIpIH3uNzT+Rk8idibMUl1Cyo6iZcnb/NWpIChVSkXdVMJgzmOs1hL8aWpDBlW+OhHe/u&#10;lpVOG2h1upVCFGvEQw1PFszvgBKWrmjhYWYztqQgkpSogc1+K5Uo1pBGq++WFLTQF2x0veK7JSlg&#10;jcSjGlvCSIo+nkYU1pIU1kndmEggHJw74LxClGZNllQUa6QQjFtSsIULGyJTMZMlFh1rc/s63gEF&#10;wxozac63kovOTPLpjLXiEpoMq7ecUXrFB/CrpGALvvXUBhyvkhKa+h1QMHYAAlW1StLBwJrc3aU1&#10;ZXdvp9WcASUb9cxVMJgLTlDWkhQ8K5felLMba4ZLqkEp/aspPDVnQMGwxstD6rslKWAN+Z3abwnz&#10;M1nyUawRoTI8WbCFx0cmZXq8A1p2isB+XOxjLikYSZ0pyDXWkhRYJfgl5sQp5Sm7G1miWZPVcRRr&#10;MJ6ayaQgTqlHqZaYyfZLVgIFZpWU+pQ3Ujhx1NieuOTR8FF8t4RRoUhfT2UtHQy8VyIsamwJW7g+&#10;0OHErJLiEhqIqZaKSLrj6MAaEmq1JtPBmMqL6XQqZjJhNJYgm6SsJSkQNyXxoqwlbFpMukhhSUqx&#10;hkzP7LeCYY2QvBlbiUq5dxMvMfutYDxTjNjTsHLJSscHJYIivlvBeOaV65uylqQwkvmbyR7Cb7km&#10;6VuEVlHsgFKkMraH4PN4TRbsM8aWpOCjM6VJ/YzvlqTATD5a74ixJYwsBQ/XGC4pXSqawIfoTlgr&#10;LiGeP53qjs+AkpiOAnHaugprxSU8k0Mo2lhLUhhrSPyNtYQhdobPzT2gZKZYQ/5hrBVsMiPkVsXY&#10;SqPKKiHyZE6cgvlVUp1J8cthLmUt3RkeRCDQbnZ39SadpcVFQHy3gpHHxXlV1sovQezL4Iy1hLGy&#10;6B+mrBWXTFdut0oShlfCg6TKWpICjS4Ym5rJhJHAQWml1mSSAi8PocM3+YBSrHJ9pke0GluSAo84&#10;8san+m4JW2jBPg7GMXOVapX05XQ2MaskuWTldJuw5rG1EqByncKnN2NrGOt4Ao3CWgZRsUa5gIlg&#10;lHIVSkDuYVZJiVCn8lr1vqPqPzwFgpOkFdXY0sFYN24dygtq9SrXRXpFmplMUlgJfhOjF6vkSb/K&#10;Mzqm9J2ZyynxYysYAROS+GZsSQqf8d0KhqDEZY1KjrryYu18gGNPoWGEnjbT+5EOwjWTUJ7KZDaM&#10;+yzvz5mZLFKY1hkqPllK1hWHkiu7sNaiVIJjUyt6PJMNw1mm052xVlxCSpIbo7FWsBHZmP6FvH2a&#10;3w3awsMw1gqGY4JG2oytuIT6FPIIxlrDKORQZ3dpWhG17/M+rPhuRUEr303dA0rVOu+bU6ZirBWX&#10;kMufsrbjE6camU6HcR6WM9aKSwhfqC7NiEtzlZBbVwrrJxidTOmOZ8ZWXDJldEqnUJJY9ihMKerv&#10;bqVuJeiBVN34JQ3D2k4q+fC70dvub5nJJxi9MXjLzlj7d6RgVgl50vyRBLHxso21JoW5doj9xl5O&#10;axzCu7ktojhKGK31NsQUh7v7CUbnj3mrSHy3IgWyP+ple8Sf+SPJIaB0NdaKFLBGMs2MrWBYU1W8&#10;bJP8keQ/VSP7JxhVTXJsxSW4obzpbsZWMCRIpATMTBaXMJF3k8eh8jynBF/mxMOnYpWUX3I6n5Vf&#10;QvlOWYOVTcycSoGEndDWmnzAE4znc1TLNwLyZY22WUbo/QRDSTpCkeOZbLnrztntxlZcQgBPtc7j&#10;9Iyx4ShwchkuKRgPEd1hPDO2IoXTtIwVZzc92ONHYo2HCAyXlHR1ukVdjP763jD/3ZJLEIbOPV/s&#10;7lLKTrfOSbeKVZKkMLqBzfQEuLfmFeHwjcuKsJakQGOgE16vGVvCCCGx4USkl8aZ8bkJWJEANTxZ&#10;MKwRnTF+SelXscZMmjVZMKwxlWZsLWAlI7mbXAcNpmJKmBDMmVXSAtY7zfRMN4d7wbA2fZbEKind&#10;qxbqkxTMsU1rAaNEJdodMELtV/WkZMMm1M5FwIwtHYwFRw0BvdgB1XF1UltKz4W+IMd24wgw2fWG&#10;EWqftsZmbMUlN8xxUB37k09yWbxXdb5VK1TUk+SNDJcUjJlcp8H2MXNVM1QiEfOakhlbUtBIo1Vu&#10;EWepvhtBPPXdCsbYaDVkxtYCVuoZVF9pUmDxI0d6T05MzGQLWKk73Ey+mxRYW8PrUtaSFOiUx9Ft&#10;1mQ1UyW5S5mF2QEtYCX1AOWJVVIwrM0938xkcQnreF5nP95vpXvlu3HiiJgCxBgfgFcSqR9WM5kw&#10;rHF2K2vNJSR/1K2j5bIXbjgmj8NNqMZGHat5GKRhjI0NYG5ULWBFUDpNS8R3ay6hiMRoQwks1tim&#10;oM/chAvGGUDNkNlvLWCFypXig88UPxJrzKQ5TUv3ylWFm7AaW3PJXLzV2IpLUOZOk4/j71a61xHB&#10;TLLp+MRpASut9Dm9jbV0Z8batDwQ1opLEM7wiISxlrAp41EPauBAxucmQyWZq2BIpWBltUqKS2Bl&#10;F1Mo3SspBA4cs7tbwMoePZnW0+zKmBKs8dmUtSQFHjPY0Yyb75YwrPEvc+K0gJVQkGqrzZ/dY2Mp&#10;m+/WAlZK9M4m/8btPK3Nm1wms0JUK2D0g6BZiNndBSOvCJWZ8610r/SQo2mdspYU9BnWkhTQVyGn&#10;UNYSxp2bVLL6bkkKBFkoHDXnW/VdHQHrXXnm1XiVxMoy7SSOWblgI6/iDi14sgWs1BGq54dpxBeL&#10;a8Z2UzfhaqM6QjW0x2ZsxSWES+g6ZsaWpKC7AKE87bGxuw1ztYCVejT1qhINMtuaXJMtYOXVwmmo&#10;drxKCsZ3I0+uxlZcMv6F6VVCP7kc2wWRrdHQ31vAajtFNQwumXufWCUtYGVNqp5KvMHSY5u0hbHW&#10;XDJXWnO+le6V5c/uNj5XtVUlnsAZYLikYMykHVuSAkJ/HFhlLWGMTZ6mpXulRyVvpiprxSX0ILuY&#10;imuEj/G5UaW4LpUNG39yHls99l5bwErEFoNidxfMe68tYKU8Bt2lsVZ+Ce8KLIuJhpbulZlEm2s8&#10;84J9HJvJrLSAddrHOWvtl0Bc6kZVzVbZATTtUWNrLmHV8CPFKmkuwVNTGbFq7uq5pBquUqLkerTx&#10;+nxsnDm4iXyYsSUp4CnsLq5cutfPGFuSAjqp+7QqOD5Nq8Xr8CS3HDO24hJeUtyUP9ly2YtdJSVg&#10;xQtCc2bGVjDupmwB891KwEqYl5uRstZcYqMzJWBd7nw3xVwFQ1RN5Ml8txKwTg+eeZ3neJUUDJkz&#10;LdHNGVACVjKZrnvPvWDkhHkxQ1krLoF/HCs/yWV5yMaobKkjSFKYygfFkw1DPamq7Qj0lTVieIon&#10;G6YVVk8CVnaA2t0Ng7omjXB8BrSAdd6mUjfhJxjZ9dVYawErYlnVUYSllB8AJaR6oo4W8QVjB5gu&#10;yU+wYQV1y3/SvRKgVJmVhk1RpulqibNaY5tyHHMPaBixCARdYpW07pVdgwxJMFfD5sxXu7t1rwhY&#10;r+qO0zDqdrnAmbEVl7AkVaU8D8blByDq4Tzz1r2u1D4oVcQTbFL55sRpASv1INPu8/jEeYJxyTQV&#10;oGQbekpoEqrWZMFwzc8m17G37vVECbpRIT3BCH0T/jteJXsLWDlxqFI6nsknGMqZEVUfsjJFcjGT&#10;qMcILCtrCZua8ClCF9aSS/AURlFnxpYwMrSckyJeQrlbjY1otOHJhuEFnUfoL8ZWfsnEBowqgtLB&#10;+JF4eKNwMNaSFKbknbuwmcmEke3jlq/Gln4JnrmL4RGNybFNBMOox/DoAsYScTG8hnEPsNaSFLBG&#10;NFQwFzrv+JFQCd/b7IDSvS5UNqlsH+W9bc1FZ/bSvU7TPmhZrJKC+Zls3Su4uYgdngEkjmtsoycy&#10;a7IErPQOnrVsrBWXzG808RJ03vEjp5ZcRWcaxoy4vOleAlaa4E/bUDO24pJxZow/SeORGhsvRpgM&#10;dMPIdxO0FTpzgt1ljZiCueM0TOfyOc/K2kZHWnETbhj6Eqok1ZpMUuDYoERN7YCEjTX1+DG60xwb&#10;XWx5ukeskoJxBhChN8xVAlYqW1UTgL1QGHOCRjS8MTRs0QbDjCxRKEM5OcxZWvLVqa5XLlChkNgy&#10;i8a9K9ErMUfHkYVamfqROB/7JCVenY6tikYKhTD6pIqt8QHjm915F8N0Z2yUjnDtJV0lwMg7UmaB&#10;JPd8xsiSRHhgDImOMZYo6kWJ3RkOKb0rESB3ZBeKBcL/GWOlW+XBRUrRzNAKpiXYlGPHCpk6tHmE&#10;+thBKBgcwuI327p0qwvXtsnFC2tNItCBCW/tpVuF+hGWKGvtjoyOUY2t3RFC7KZckSqM+ADIlLmj&#10;CnkCqvCA4Y7ga5lDtGBYc5JQ/IGyBkMo8i/YR0momsmkBBw7dqlIYLIv40dijbPeEHLLXbk4T68+&#10;sSaLSh5yVzW29CvY2o9bg7CWMMY2gxOHTelWuWwQlzSrpGCfYa24hJpKJQnlSZ7+bhxuhidb7or4&#10;6K6+W8H8Kind6nSDV8X/FH302OSabLmrTZcS3mhrXDbMDuh+rWhkVXNSyLut2bEVl0ylhOLJJ7mr&#10;ZeXSrSL04LEps7sLxvnGlcjs7tKtkt7gLRxzmhYMa+Pemd2dpED6nryAGlvC8BQ4A4y10q3S0RQv&#10;2YytYFh7HB3HbnLpVilVIZhmmKtgc+Cr1sMkUGIpTzM7CkHEGVCwKelDRia+W8tdiVy74HXBsDZy&#10;dmMtSYGZpK7YBC6qzetcwFSLdn5UzuQVB0P5kwVjlTxiOWKVFJfgBEHL5rslDGvyUlq61QUNvCoP&#10;pmtFTAm7m5k0XNJyV6KZJxVKKJjnktKt0g4eOZCayeYSG7go3SrSQpoSmf1WMLxXdoCZydKtavER&#10;qZD6buMYKmvFJWiBbirg9CR31dbSwRgmmTe6j/3JUsl6D690q/NyyWYaZREsqpmUhZ/cRAOGr0w8&#10;R40tYYzNlZnS5rCtAVPWEub9yWrz6kPlBWN3E1Mw94CWu5Llc35JweZuKndAkgL3t/9N2vnszJIb&#10;2f1VGv0Cc/N/lTA9C69n6YW97GkLMwPIkjBq27Kf3r+oTLIYJ+u7Nw5GEHD7i0qSQfIwSMYJkjjU&#10;CoH63G0/dECUFhEbP54DUtwqz9q/fKc/HgEpGaUx41R2HTnc9bVbrNjJlAyUxPK1UrdkS1474VJp&#10;Y7IXJivHTDmeO3QA/RYvehVsSUoWpZUutyGeP5XGuqRyYDcno9+Acgklo1HAF8S4KdVtTFYfbylu&#10;FT8XzH+ptGxLqp75FLfK0gnvWMVypWSsgnBzlVpydHzgn8SUlOo2JqvvA1LcKq4CLmKrQDKZkpWw&#10;1dKSK4Wthr+2tJpMqXAqc/1LZZ2Qgl15TI39W6FmKRW+eTqtsglIQasc1Q5D/mMbmVJRGDWr2MgU&#10;s0pjsC+qFDZan3qMRwpZPWj8EhGQUlEYO8VSn43mgPcySi9CwRwOlo4p4+Air4LxTwGrvANcutQG&#10;L1gqjOvwKgcHiV8bkvE0L8xUpc/GVFxBize71IyjLYBNwZtQKWxMZTTjaAuwjPi3KoWNqdiywaVX&#10;xlkKVgX6YXd+PM5SqrjWMlr/xyufFOKKISjdr0E82dDTczAApQk0harisKgxNykVz8FSs1IzjraA&#10;11QiVaEZx1QzdzFOlRPxXJc2NAiPVZUeysipCCSEbarMnilOdcNcleIWUyqum4onpSsAGW0BT7w9&#10;KleREkcwtAdBqkwypcJGW8AlMYR3V/psTEVhc1ykUoD+aAuIK1tLKx4JbcVclZiGFNqKLziuByig&#10;MVkQOq10y/D0LYW2bt+mqRL5I8niscjSUSnSjeaAx0YwdT+unCTjwuBaBDTpxq3JyltVFWekJGO+&#10;wK1bwCTpRpOwcGK/MtNIMi7xZQVTGNykG03JggdpLtxSIsnYwT6jVX44CEg3Liw4nFW6bFuSURxr&#10;plrtRsOA860UTUtxY7J47La0ryfdaBoWvLSVlZ0kw0PFUavCaot0o0khCrTkkpRk5QclSDeaB+YO&#10;nloqjbsxWTzm/qjcLzB9S9GqcedLJVxAkvF8OW8rFvwWpButCm+el9hSSYbj6MHdmpWBkONV2aVU&#10;whMobjRGzODMxrXiRqvCI6ily9IpbkzmFDdaFRwspVfdKW5MxkX8WIda7UarwksPeBkryMwBsvA+&#10;pRtLUDOZB0JZKms9ScbBbO7EK80IOdaViNnKQy4UNxojXCUcJqgVN1qVuV67MVlchVCK90DNZB64&#10;KrFyVEuSxSWj0K2VcZfjVrm2hEb54cqIVXmKkq1DJUeusryvXAJGcaMxYqnyjQj/Uu1G88Dudt8K&#10;bmyKG5NBtsKRlGbzHL2Kh5J76yuNmawKBhNnRql2o3mIx625gKFS3JgMZDISSjNCimDlOYtYeleK&#10;G41RXEnO7rhUu9GqxHPylXs16buULK7TqVzwQbpkHjYOddSgkpJRt73YmMk8cPyzcgMxWqZk2Aae&#10;Ki015mhVWNOW9pEUl5JxiRjPKFWKS6GsE2R0xXkO65CsCk9cs7suFZfMA8VVIoQoLiWLFU7lPALp&#10;knlgVctOpjAQcjIu4i5dP0ZxyTzQB7Vxl5PFjdqVACiKS+YBqFRCNzUZzP5aiYAiXTIPHNSrXBih&#10;yQge547+ElSSeYhH20ub5RQHy70u5b5L5gGAV8gPapeSGcWN5gFPXSXiitLGVDwswlXXtbYcrQPr&#10;sEqkHKWNqTitzTX2pdJSSCs3PNYWKikVhyzpgdLcmkJaCamvXKsQof6D4y0OWXKuoYLKFNLKHZs1&#10;lKRUTmmjQYnrSErzeAqE5W15HFSlXXkKaY034gsRjrRkskILc0iF3A8yc+gBNiK1RUNKFdPjUUTJ&#10;aE0wCpULYWLNO+hIKNnCpaollIxWYY/H6irTTgqEjVeRijuDFNK6s2wrrWVTKqJioLxqdRutAk+G&#10;Vw4U0pJjKvysvGlYsiUppBUWsHIt3vQtpeJ6O14hKy2cU0hrvbRkS2JTMNfqNq5OyphMgbC0JHUr&#10;Wa4U0rodpXhKWnK0QLQkL7CXUJJCWnE911ZCKRUbePwqtbqNtoSLm2rLvBQIy3PcHCIq2cl0g2tY&#10;19LCJKWiNF4/rpU22hK2/ZVoAvptTAVKOCJVK21cYbA0ZFlfWDCnQFiCl3HH10obrQJ3DVXIHuo2&#10;pjKscgppLZeWUhGGHERKZQ5IIa149mqWK6Vi7mZdUmrJFNJa7reUiohWrELJTuaQVh50K42AlIr1&#10;JBuWWt3GFQahqZU4WPYLYyqntNGWMCvWOLocP8s6gRCSEkrSCqNcWkqFSWZnWypttAoR1lEa3SkQ&#10;lnXJym0EpdKSLcGZXloFpUDY1+iurcxzSGsZJdmW8HxZhROPwL9hZQjFU4k9kVQRP1t65ZF04wqj&#10;PAJSKtblPGtb6je5wTUsUGEOSKmY3xbY9QpKckgrHs6Siyal4j5brqyo1W20CrwtX1sp5PhZXrUt&#10;3YtHv422BFtem7tTKpbOBEEU7uultNEqgOQay5lSURqOw5LlSiGtCzNHDSWjBUJl+q1W2mhL4nba&#10;WmljKiKRuZittJ5MkbD10Z1sSTzyWNvj5KDW1269MN5SKmOtnKNaoQRLc0BKFWcoeCuqMrpzWGu5&#10;buPOKE5uc2qpVFrarYDJki1JMbQTz7ZzjqVU2mhL8IcWS0upiLUglrBU2mhLyphM8bCsgrCvtdJG&#10;W1KecVJArFPaaBXKtiTF0YarNy6nLYTypBtcy3YypeLhFIJIai05WoWyVy3d+0pELJEBpdJSeCsa&#10;1ua3lIojmq9rEAstmeJbcWJXnjklwmtczWB/2AiUrHIKcMXvUbmniNKSLTFKS7aElqwxY+niV3xB&#10;WOZaxyWzEMxYKRIkBdQSK0EYT60tR2tCUAIPTlQWeSk4ltpxDrtWu9GclCmBFB3La10ApVbaaE64&#10;arwWzJaufmVhSCxDaRpIka5H7XX5OKc0bCDACDeslbbeKUCWoVNzmaRUlEZgU6UlCZ0btKy6KHMq&#10;zEn4IwqGGRgOpcW9o5VFXk4VPkPe0CqVNhoGmISSEwOmfdAxjirERXA/NpWwaUO66gI2p+KdClYm&#10;tX5L1qToVmDxP+jIhPqssfp45FK6uCzwxwtYTYU7ojS68ewMpeHDqPiecqKJIMIYOJVuG01JOJVq&#10;VUupeNEtrpavlJaMQnFFyYZtaJCYb+JceqW0cWUSvF2tJXOq6j6fgJRBy+r6Nadiv8hxrlK/5aDY&#10;4n4RP8KgIwBl21Eabim4terrxb6l0ojhKe2FmauHdBjXEpufU+Gfr83cOHKGwiIArTQAUiosdNz8&#10;WoFkCmyNqhUOq9Fryf4QzM4x+FJpoyXhvqJSnDYDbGgRDhwerNQKoy1FtVb5Nxi3sbCdEVCa29K9&#10;rxHcUNnkQxONhc1PJvxSzUaLAB9cm7ZT+GycOitRDzhNRx1ZJpeMVkpFmCiXilVqlqJZubWiFJ2N&#10;d2RQMWKla32WY1mJvqnc1xiLpKG0OBVacsxwuHtIxigv3R1EaWMy5pkInC2AP13gGmEbldPelDYa&#10;H0zPs0S94Zwa68ZplsrBP0obk3HrYunJRZKN9oD3yUuH8STZzuq/RJkSmz7UjZAN7uKuLLZSMjxO&#10;cTVbpd9GizCzma3cCkPdxmTYOmLHSqWNhoTjsrUQdzx2Q5Ow1YgXbQt1SzGsxGxslaPzsVEeS4N4&#10;KO0SIY6HZEQoPEr7+5yMh/vWEq1I4OlYGpisWa6UjHVF6UkqmmQ0CjOemcp9VpKMU6Wl0/MkG40C&#10;xy4IJaqMgJQsziuX3Hccvh5akqtkeCSkVNqYjLugOeRWwuRoSwjRCb6isJVKQa/r+a5IZQSMtoRY&#10;A6buUmljMowyMCnVbTQKy846qlbamCxuQmfDV6nbaBSWB6XVWjIl43mSyu0ADMvRKGC4uA200pI5&#10;2RNqvbRKTsGrlMbCrVTaaIIWHmeo9VsKXo2ojdIxYqKTx4Gz70fNTqbgVe5u4qL9Ut1GE8QaiFfV&#10;KyhJwasQdrwRUiotmyB886URkIJXuVSyuOZKyeDw42xUYQSk4NXwwZW4ANw+Q7/hqKqdhgNMQzKe&#10;6l2KI2BMxt0f1REwGoXqnQQM0zEZUbn7s9aSo1HgdTviS0soGZMR7MHhmkq/peBV7n7lvrRKaSlZ&#10;XJFRIp/xKQ79xrFvngculTYmYxE011wXKXiVoV26RTccuoOS0wPveanfUvAqjnk2tKW6jbaEuzlr&#10;Ae34Zgcl2eEQiV0qbUyGE664ek3Bq3hqa/cR4LAelOSO5m8cWi3YkhS8GtRIzcWbktFAMLSl0kaj&#10;8MSWlKKHCXAa6oZ55aBepWqjTeAYPHdtl7ptTLYe0MilwkaT8OQG37nkmEkRrzyZVXnBnhXPuCjB&#10;CcetFSX8p3Rc7VM6Sci2d2h9aBLOnVTOZeZ04b0oTaU5cpWzpLy7W+m2lI7jwjU/UI5cZZlWo0vZ&#10;mwxtwoUvpTVJDlxd8EIzagqbgJSuSCeyKh40LN9pG6vpIR0u0NK4zte+cst46W1HChuXJPsOUVcY&#10;1zlqlTkbMq3UjKMVmWshXEwSQ3MQ+xjBKKXCxnTHPpWMSIp0Zb2GD7S0as3pwH6p01KkK8u8J9e1&#10;VKqW0/FAYGlc55hVmpFLbEqlJesTvqMKRnLM6soTYizkC0MtpdvZ25QKG40BO0a6rYSRHOrKlrRU&#10;WFpVGIWN6WQz+g+//uFf/8c//+33f/rHX//w67/xH/8Q//Xb3/98yfivn37987/+8vO3n+OHv/7l&#10;bz/9/Zeff/vLn//8t3///Y//jdno/77//O/ffiY5WZLqyuZ7ieneMfFkJWb1OCaercT02ph4sRLT&#10;mmPi1UqMiR0Tb1ZiTOaYeLcSYwLHxIeVGJM2Jn5YiVkfjYmfVuKgmMfU/G1hTEHmoSzo3FS6h7Ng&#10;dVNyD2nBuKbkHtaCQk3JPbQFJ5qSe3gLljMl9xAXvGVK7mEumMiU3ENdcItjcv52UBdsYUruoS7o&#10;v5TcQ13weSm5h7og6FJyD3XBuKXkHuqCeUvJPdQFJ5aSe6gLkisl91AXrFVK7qEuaKgxOX87qAs6&#10;KiX3UBdEUUruoS4Io5TcQ11QOSm5h7qgdFJyD3VBtqTkHurixpCU3ENdXAGSknuoizs9UnIPdUFY&#10;jMn520FdEBcpuYe6oBRScg91QS2k5B7qgitIyT3UhRc/JfdQF275lNxDXbjnU3IPdeE4T8k91MXt&#10;Dym5h7pwbY/J+dtBXbi4U3IPdeF8Tsk91IUTOiX3UBde5ZTcQ134e1NyD3XhwE3JPdSFRzYl91AX&#10;1wqk5B7qwmuaknuoCzfomJy/HdSFPzQl91AXjsqU3ENdeB5Tcg914UtMyT3UhXcwJfdQF/6+lNxD&#10;XXj+UnIPdeHLS8k91IWXLSX3UBduszE5fzuoC/9ZSu6hLhxbKbmHunBVpeQe6uKYdUruoS7OTafk&#10;HuriIHRK7qEuzkOn5B7qDkEdf1v9LqjjBLOTPA4Tj8rzt5VcUMdpYSu5oI5Dw1ZyQR3nea3kgjre&#10;q7GSC+o4cWslF9RxhNZKLqjjTKyVXFDHIVcruaCOU6tO8jh2OqKOv63kgjrOlVrJBXUcFLWSC+o4&#10;+GklF9RxkNNKLqjjYKaVXFDHSUsruaCOo5NWckEdZyGt5II6Djc6yV/HE0fYhcDLQIAXRxC9DAR6&#10;carQy0DAFwcFvQwEfnH2z8tAABjH+bwMBIJxRM/LQEDI2RgzA4FhHKTzNBAgEpfkZXAjLGzGQpHI&#10;CTarCjfSAoGXgSIRHsPLQJEIk+FloEiEy/AyUCTCZngZKBLhM7wMFIkwGl4GikQ4DSsDJTHinJWX&#10;gSIRXsPLQG0izIaXgSIRbsPLQJEIu+FloEiE3/AyUCTCcHgZKBLhOLwMFImwHF4GikR4DisDJTbi&#10;wI2XgSIRrsPLQJEI2+FloEiE7/AyUCTCeHgZKBLhPLwMFImwHl4GikR4Dy8DRSLMh5eBIhHuw8pA&#10;yY445eFloEiE//AyUCTCgHgZKBLhQLwMFImwIF4GikR4EC8DRSJMiJeBIhEuxMtAkQgb4mWgSIQP&#10;sTJQAoTIMTMDRSKciKeBIhFWxMtAkQgv4mWgSIQZ8TJQJMKNeBkoEmFHvAwUifAjXgaKRBgSLwNF&#10;IhyJlYGSIhFk7mWgSIQn8TJQJMKUeBkoEuFKvAwUibAlXgaKRPgSLwNFIoyJl4EiEc7Ey0CRCGvi&#10;ZaBIhDexMlCihBu7zAwUiXAnngaKRNgTLwNFIvyJl4EiEQbFy0CRCIfiZaBIhEXxMlAkwqN4GSgS&#10;TeaE9wyzFzoElgZKnvCKsJmBItHkT7hDV6pgMii8x6EZmEiENEmufG6QNNtAkWjyKDyEoRqYSIzr&#10;RJNb2ORSePZTMzBtYlz6mTUwkaiECpeDeL0QV3MmDUxOhfvyNQPTJsb9mVkDE4lxI2bOwERi3HGZ&#10;MzBtYlxbmTMwkRg3UeYMTJsYl0vmDEwkxn2ROQMPiVxMkzMIgWNUuQ5KM/BmZ56H1gw8JPKctWbg&#10;IZHLxjUDD4kcfdIMPCTOcVXi2I0h8HpBkMhdVmYGgsTZ5Fg4Nq9VMJGoHAtPzHtViEsBUyOaHAvX&#10;yGoGJhL1aAgXSppVUCSaHAuPoGgVTCTqAZHZ5Fi4r0o1MJGoh0Rmk2PhhTTVwESiciw8R+B14+2o&#10;iMmxcDOfVMHkWHjZSTMwkXg7MGJyLPPtyIjJsXDrh1bBtIm3YyMmxzLfDo6YHMt8Ozpicizcvipt&#10;YHIssx4fCYE1segBktnkWGY9QhICTwO1iSbHwiO92oimTdSDJLPJsfBMumpg2kQ9TMK5abMR1Saa&#10;HMusHEsIrG7UIyXcIWRmoDbR5Fh4p1N6weRYuE5CMzDXiXq0ZDY5Fu6eVA1Mm6jHS2aTY5n1gEkI&#10;PBwoEk2OZVaOJQSWBnrMZDY5Fu7UkV4wORbe5NEMTJuoh014CcdsA7WJJscy64GTEHi9oDbR5Fi4&#10;8Uwb0USiHjuZTY5lVo4lBFYb6NGT2eRYZj18EgJPA0WiybHMegAlBJ4GikSTY+FyOMGBybFwx6tm&#10;YM7OehCFa5PNNlCbaHIsXNouVTA5llmPo4TA6kY9kDKbHAtvEmkVTJuoh1Jmk2OZ9VhKCLw2UCSa&#10;HAu3U2obmEjUwymzybHMyrGEwGoD5Vhmk2OZ4wG75MUxORYuONQMTJuoHMtsnlOZlWMJgdeIahNN&#10;joWrnbUNzNlZORZuMzWroLOzeWJlVo4lBFYjKsfCJeVmBopEk2PhgULpBfPkyqwcSwi8NtAdi3l6&#10;hTujtQqmTVSOhccqzCqoTTTPsPBYi1bBnJ2VY+E2PKsKPLCbNQiB042Lciwh8DIQJPIOspmBzM6L&#10;eY6FC0W1DTybyPWKmoGHxEU5lhB4jShIXEyOZYn3n8apLQSeBrJOXMxzLLx8KhqYHMuiHEsIrCoo&#10;x8JzxGYGikSTY1n0Aq4QeFVQJJrnWLgrXXvBRKJyLDx3YFZBkWhyLItyLCGwGlE5Fu6PNDOQ2Xkx&#10;OZZFOZYQeFVQJJrnWHi2RnBgciw8bq4ZmDZROZbFPMfCJcCqgYlE5VgWk2NZlGMJgdWNyrEsJsey&#10;KMcSAk8DnZ1NjoUbYqUXTI6FG2Y1A9MmKsfCrfZmG6hNNDkWLojWKphIVI5lMTkWXo5RDUwkKsfC&#10;c0xeIyrHspgcC1eBSxVMjoVrwTUDb8fCLeaagYlE5Vh4l8FsREWieY5lUY4lBJY9UI6FV0nNDBSJ&#10;JsfCe47SCybHsijHEgKrDZRj4V11MwNFonmOhXdYtA1MJOqVXovJsSzKsYTAa0S1iSbHsijHEgJP&#10;A0WiybEsyrGEwNJAORYetDIzUJtociyLXvEVAq8KikSTY1n0mq8QeBqoTTQ5Fu5rl8FknmNZlGMJ&#10;gVcFRaLJsSzKsYTA0kA5lsXkWHiHQRrR5FgW5VhC4FVBkWhyLItyLCHwNFAkmhzLohxLCDwNdO9s&#10;ciyLciwhsDRQjoWHZswMdO9sciy82iBINM+xLMqxhMBrA0WiybHwgJZWwUSiciy82mNWQW2iybEs&#10;eo4lBF4jqk00OZZFOZYQWBroORZeOzQzUCSaHMuiHEsIvCooEk2OhWdRBYnmHWGLciwh8KqgSDQ5&#10;Fp7A1iqYSFSOZTE5Fh4TzhqEwGmDVTmWEHgZCBJXk2NZ9RxLCDwNBIm8JmNmIEjkMSYzA5mdeYXU&#10;zECQuJocC2+gKQ48JPJwrWbgzc48WCwZmBzLqhxLCCwcKMeymhwLr6ZpFUwkKsfCe6FmFRSJJsey&#10;KscSAq8RFYkmx7LqOZYQeBooEk2OZVWOJQSWBnqOZTU5llU5lhB4GigSTY6Ftw0FyibHsirHEgKv&#10;CmoTTY5lVY4lBJ4GahNNjoWnw7URTZuoHAsPjHpVUI6FB6fNDHR2NjkW3pyTNjA5Ft4a1AxMm6gc&#10;y2pyLKueYwmBBSTlWFbzrjCe+9Y2MG2iciw85+pVQTkWXk01M5C9M2+MmhkoEk2OZVWOJQRWNyrH&#10;spp3ha3KsYTA00BtosmxrMqxhMDTQJFocizr7akUk2NZlWMJgVUF5VhWk2Ph6VkZjSbHwovnmoGJ&#10;ROVYVvMcy6ocSwi8RlQkmhzLqk+nhMDTQJFociyrnmMJgaWBciyrybGsyrGEwNNAkWhyLLw/K0g0&#10;ORYe59UMzNlZORaelTfbQJFociyrciwh8HpBkWhyLKs+qRICSwPlWFaTY1mVYwmBp4Ei0eRYVuVY&#10;QuBpoEg0OZZVOZYQeBooEk2OZVWOJQSeBopEk2Ph9WsZzibHsirHEgKrCnqOZTU5llU5lhB4GqhN&#10;NDmWVc+xhMDTQL045jmWVTmWEHgaqBfH5FhW5VhC4GmgSDQ5llU5lhBYGijHspocy6rnWELgaaBI&#10;NDmWVe8KC4GngSLR5FhW5VhC4GmgSDQ5llU5lhB4GigSTY5lU44lBI4Gm3IsIfAykNl5MzmWTTmW&#10;EHgayOy8mRzLpudYQuBpILPzZnIsG5RKOoYSAk8DmZ038xzLphxLCCwNlGPZTI5lU44lBJ4GikST&#10;Y9mUYwmBp4Ei0eRYNr0rLASeBopEk2PZ9BxLCDwNFIkmx7LpOZYQWBoox7KZHMumHEsIPA0UiSbH&#10;suldYSHwNFAkmhzLphxLCDwNFIkmx7IpxxICTwNFosmxbMqxhMDSQDmWzeRYNuVYQuBpoEg0OZZN&#10;OZYQeBooEs27wjblWELgaaBINDmWTTmWEHgaKBLNcyybciwhsDRQjmUzOZZNz7GEwNNAkWhyLJty&#10;LCHwNFAkmhzLphxLCDwNFIkmx7IpxxICTwNFosmxbMqxhMDSQDmWzeRYNuVYQuBpoEg0OZZNOZYQ&#10;eBooEk2OZVOOJQSeBopEk2PZlGMJgaeBItHkWDblWEJgaaAcy2ZyLJtyLCHwNFAkmhzLphxLCDwN&#10;FInmOZZNOZYQeBooEk2OZVOOJQSeBopEk2PZlGMJgaWBciybybFsyrGEwNNAkWhyLJtyLCHwNFAk&#10;mhzLphxLCDwNFIkmx7IpxxICTwNFosmxbMqxhMDSQDmWzeRYNuVYQuBpoEg0OZZNz7GEwNNAkWhy&#10;LJueYwmBp4Ei0eRYNr0rLASeBopEk2PZ9K6wEFgaKMeymRzLphxLCDwNFIkmx7LpOZYQeBooEk2O&#10;ZdNzLCHwNFAkmhzLpu+xhMDTQJFociybnmMJgaPBrhxLCLwMJD5xNzmWXd9jCYGngbB9u8mx7HpX&#10;WAg8DYTt202OZde7wkLgaSAcy25yLLueYwmBp4GwfbvJsezKsYTA0kA5lt3kWHY9xxICTwNFosmx&#10;7HqOJQSeBopEk2PZ9RxLCDwNFIkmx7LrOZYQeBooEk2OZVeOJQSWBsqx7CbHsus5lhB4GigSTY5l&#10;13MsIfA0UCSaHMuud4WFwNNAkWhyLLveFRYCTwNFosmx7MqxhMDSQDmW3eRYdiiVRN6HwNNAkWhy&#10;LLueYwmBp4Ei0eRYdj3HEgJPA0WiybHseo4lBJ4GikSTY9mVYwmBpYFyLLvJsex6V1gIPA0UiSbH&#10;sus5lhB4GigSTY5l1/dYQuBpoEg0OZZd7woLgaeBItHkWHblWEJgaaAcy25yLLueYwmBp4Ei0eRY&#10;dj3HEgJPA0WiybHseldYCDwNFIkmx7LrXWEh8DRQJJocy64cSwgsDZRj2U2OZYdSybOzybHsyrGE&#10;wKuCeHF2k2PZlWMJgaeBeHF2k2PZlWMJgaeBeHF2k2PZlWMJgaWBciy7ybHsyrGEwNNAkWhyLLty&#10;LCHwNFAkmhzLrhxLCDwNFIkmx7IrxxICTwNFosmx7MqxhMDSQDmW3eRYduVYQuBpoEg0OZZdOZYQ&#10;eBooEk2OZVeOJQSeBopEk2PZlWMJgaeBItHkWHblWEJgaaAcy25yLLtyLCHwNFAkmhzLrhxLCDwN&#10;FIkmx7IrxxICTwNFosmx7MqxhMDTQJFociy7ciwhcDQ4lGMJgZeBcCyHybEcyrGEwNNAdiyHybEc&#10;yrGEwNNAdiyHybEcyrGEwNNAdiyHybEcyrGEwNNAd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SSeKQSeBopEk2M5oFREAxOJyrEcJsdyKMcSAqsNlGM5TI7lgFLJbWByLIdyLCHwqiD+xMPk&#10;WA7lWELgaaBINDmWQzmWEHgaKBJNjuVQjiUElgbKsRwmx3IoxxICTwNFosmxHMqxhMDTQJFociyH&#10;ciwh8DRQJJocy6EcSwg8DRSJJsdyKMcSAksD5VgOk2M5lGMJgaeBItHkWA7lWELgaaBINDmWQzmW&#10;EHgaKBJNjuVQjiUEngaKRJNjOZRjCYGjwUM5lhB4GQjH8jA5lodyLCHwNJB14sPkWB7KsYTA00DW&#10;iQ+TY3koxxICTwNZJz5MjuWhHEsIPA1kx/IwOZaHciwhsDRQjuVhciwP5VhC4GmgSDQ5lodyLCHw&#10;NFAkmhzLQzmWEHgaKBJNjuWhHEsIPA0UiSbH8lCOJQSWBsqxPEyO5aEcSwg8DRSJJsfyUI4lBJ4G&#10;ikSTY3koxxICTwNFosmxPJRjCYGngSLR5FgeyrGEwNJAOZaHybE8lGMJgaeBItHkWB7KsYTA00CR&#10;aHIsD+VYQuBpoEg0OZaHciwh8DRQJJocy0M5lhBYGijH8jA5lodyLCHwNFAkmhzLQzmWEHgaKBJN&#10;juWhHEsIPA0UiSbH8lCOJQSeBopEk2N5KMcSAksD5VgeJsfyUI4lBJ4GikSTY3koxxICTwNFosmx&#10;PJRjCYGngSLR5FgeyrGEwNNAkWhyLA/lWEJgaaAcy8PkWB7KsYTA00CRaHIsD+VYQuBpoEg0OZaH&#10;ciwh8DRQJJocy0M5lhB4GigSTY7loRxLCCwNlGN5mBzLQzmWEHgaKBJNjuUBpZJYnhB4GigSTY7l&#10;AaUiGphIVI7lYXIsDygV0cBEonIsD5NjeSjHEgKrF5RjeZgcywNKJbeBybE8lGMJgVcFRaLJsTyU&#10;YwmBp4Ei0eRYHsqxhMDTQJFociwP5VhCYGmgHMvD5FgeyrGEwNNAkWhyLA/lWELgaaBINDmWh3Is&#10;IfA0UCSaHMtDOZYQeBooEk2O5aEcSwgcDZ7KsYTAy0A4lqfJsTyVYwmBp4HMzk+TY3kqxxICTwOZ&#10;nZ8mx/JUjiUEngayTnyaHMtTOZYQeBrIOvFpcixP5VhCYGmgHMvT5FieyrGEwNNAkWhyLE/lWELg&#10;aaBINDmWp3IsIfA0UCSaHMtTOZYQeBooEk2O5akcSwgsDZRjeZocy1M5lhB4GigSTY7lqRxLCDwN&#10;FIkmx/JUjiUEngaKRJNjeSrHEgJPA0WiybE8lWMJgaWBcixPk2N5KscSAk8DRaLJsTyVYwmBp4Ei&#10;0eRYnsqxhMDTQJFocixP5VhC4GmgSDQ5lqdyLCGwNFCO5WlyLE/lWELgaaBINDmWp3IsIfA0UCSa&#10;HMtTOZYQeBooEk2O5akcSwg8DRSJJsfyVI4lBJYGyrE8TY7lqRxLCDwNFIkmx/JUjiUEngaKRJNj&#10;eSrHEgJPA0WiybE8lWMJgaeBItHkWJ7KsYTA0kA5lqfJsTyVYwmBp4Ei0eRYnsqxhMDTQJFocixP&#10;5VhC4GmgSDQ5lqdyLCHwNFAkmhzLUzmWEFgaKMfyNDmWp3IsIfA0UCSaHMtTOZYQeBooEk2O5akc&#10;Swg8DRSJJsfyVI4lBJ4GikSTY3kqxxICSwPlWJ4mx/JUjiUEngaKRJNjeUKpJJYnBJ4GikSTY3lC&#10;qYgGJhKVY3maHMsTSkU0MJGoHMvT5FieyrGEwOoF5VieJsfyhFLJbWByLE/lWELgVUGRaHIsT+VY&#10;QuBpoEg0OZanciwh8DRQJJocy1M5lhA4GkzflGR5ScwshGYhC4/xI4HA8SUxtRDTSBYeIkkgkHxJ&#10;TC3EPJKFh0oSCCxfElMLmazJwkMmCQSaL4mphUzYZOGiU4mX6ZvJvJDghk6TeyGLGzpN9oUsbug0&#10;+ReyuKHTZGDI4oZOk4Mhixs6TRaGLG7oNHkYsrih02RiyOKGTpOLmb4pGfOSeGNE6RiycG2nEjJk&#10;4a0qSXBDp8nJkMUNnSYrQxY3dJq8DFnc0GkyM2RxQ6fJzZDFDZ0mO0MWN3Sa/Mz0TQmal8RDp1I0&#10;ZOGiU0kasnDRCSuT1qpk4c7sStSQhbfvIcENnSZXQxY3dJpsDVnc0GnyNWRxQ6fJ2JDFDZ0mZzN9&#10;U9LmJfHQqbQNWbjoVOKGLFx0wtQIOk3uhjJvttNkb8jihk6TvyGLGzpNBocsbug0ORyyuKHTZHHI&#10;4oZOk8eZvimR85J46FQqhyxcdCqZQxYuOmFvBJ0mn0OZN3SajA5Z3NBpcjpkcUOnyeqQxQ2dJq9D&#10;Fjd0mswOWdzQaXI70zcld14SD51K75CFi04leMjCRSeMjqDT5Hgo84ZOk+Uhixs6TZ6HLG7oNJke&#10;srih0+R6yOKGTpPtIYsbOk2+Z/qmhM9L4qFTKR+ycNGppA9ZuOjU68vIwl13KvFDFu66U68wIwvX&#10;o6TkD1l4PncS3NBp8j9kcUOnyQCRxQ2dJgc0fVMS6CXx0Kk0EFm46FQiiCxcdOpxG7Jw0alkEFm4&#10;6NQjN2TholMJIbJw0amUEFm4/k4lhcjCY4VIcEOnyQtN35QYekk8dCo1RBYuOpUcIgsXnUoPkYWL&#10;TvggWRyYDBFl3mZ2kyMii9vMbrJEZHGznSZPRBY322kyRWRxQ6fLFeG/lx4JiYVO3K63LEx04hu7&#10;ZWGiEwfGLQsTnewyb1mYtpOtwC0L03ayXrtlYdpOJtVbFqbtxPLdsjBtJ/C8ZWFyRdONKwqJh84b&#10;VzS5XNF044pCYmpxQ6fLFU03rigkphY3dLpc0XTjikJianFDp8sVTTeuKCSmFjd0ulzRdOOKQuJp&#10;ceOKJpcrmm5cUUhMLW7odLmi6cYVhcTU4oZOlyuablxRSEwtbuh0uaLpxhWFxNTihk6XK5puXFFI&#10;PC1uXNHkckXTjSsKianFDZ0uVzTduKKQmFrc0OlyRdONKwqJqcUNnS5XNN24opCYWtzQ6XJF040r&#10;ComnxY0rmlyuaLpxRSExtbih0+WKphtXFBJTixs6Xa5ounFFITG1uKHT5YqmG1cUElOLGzpdrmi6&#10;cUUh8bS4cUWTyxVNN64oJKYWN3S6XNF044pCYmpxQ6fLFU03rigkphY3dLpc0XTjikJianFDp8sV&#10;TTeuKCSeFjeuaHK5ounGFYXE1OKGTpcrmm5cUUhMLW7odLmi6cYVhcTU4oZOlyuablxRSEwtbuh0&#10;uaLpxhWFxNPixhVNLlc03biikJha3NDpckXTjSsKyaDFP/z6h9/+/ud//tvv//SPv/7hP/742+8/&#10;/emXn//080+///Lz7z//9B+//PwfP//0L7/8/C+R5tc//PXX3//t+jb+86f/88vP877yLhqd9m/x&#10;39O84U+NT//nX/73H//rX16Jfv/p77/8PK0Lh7jPCvERF8Y2t9T7yz/9OaeYeSP69A7OO9ET3f3e&#10;vmv//vUqYeYlntMVGN+vPUi6fffbn/7ytz++KvIu80q7rfN8EcfztsAJtb56f/nb//qXf//tv/zx&#10;/yUdN3S8Ah1Jt+7nXT601KnSNu3bFUXDz1yz+8r2/TNRlZdFn9F3ebshUlkfS165Du5COmln/nf1&#10;0dUYPMx8xT7y8xYs19mF18+kuNYY/Mx7Id09Vyg5pf2QNXFwp0Uja+r0Alyvc+DgcuTzs1lnmvva&#10;2w5p31nvW3PYfWrt9cEGtCFw2VG8jYRCnZ90ZE/7oZ+3rVdqWfZzvdcV+xJduWe/g8993ZfLwzFv&#10;M13bHNxvfDaUX9Db16VdAEgK1n4tRfuu/du/36YrKDK+n7vxb999rR2XcMVLI0GsACoatvm938rl&#10;ip5FcuUSBqMlA4MJwVwBM11E4Izy1yuerUm5DGG6CDp+Pdb3QuqHffkE7pe7n6TcnZ1GBifLtz6s&#10;7r8ywN9KtbRhRH9cLO+MXR4R2ne/Tun1+nDHxuVHA7ob/0vDFTt4XLEc55hqxvPH5UZo/HrFmZIW&#10;E/SCfSsY5mOPgxxn5wHs3AuwGijWf/7SUDSQXGAisLVFRlEmdq9NOu279m/7fiU4ebQZrX7tu1zP&#10;nmpvJ8IphQniNc2/a7Yte2/xlRaXNqUvLxYtdByuJPxhX0KRUHLTNyygZM3Lv5ffad4CntLkvIpz&#10;0V78jCVqk02uZav7Vdtp4pByM0H7/H6Ko33X/m3fz5TSdARcfcJt3+XSWips90XVztu+Xi673qZs&#10;Q9urY/xMm+aasepsEff8zCzf+jGXlf9qJfNwdy/5oE0laxqtW4tjul5zfSvGdNibnOZ/7+9+3JvT&#10;k/HWDBFP5Z4TQ8+admyruXk7tu3c6ww/U89rmfL+uWQTcJSTdeujD1kvaNMVY3ZLFpLF1kvXc+hi&#10;Xt67hh/XeY4m7Fm3tO9KPfm5K8YAzp2xTDRDswpHU+xW54a0q4eXiXmrIXhM1b5r/7bvZwxHb1la&#10;qm0m2ncfcbTE0DjJQ7rrBpRlQY1zk8HPmLvXvNgrvtDkvUd2rMLnsfm5ZBZGl3MT9Le076zXo52M&#10;jJ9ZUCQbv2w9UHn4+damn0vethZUMKR9l7w93nPPB8Ww+n2GiFHbrHUuq7V66x1sUE9V6c2YBj5h&#10;puWbS2ul8NzO5SSlu1inZhu/IOoTMg+qyBSwMCqu4CwW2lTzBeNim1KnPvM99us49btNGR8dKBif&#10;0287/LzsfR3BSucd1PDjsUkl2/tXbJXYYeTZZcHI9rU7NyKdjPS7ZBZVfWnELPVmWAslU+PrPB8l&#10;t7TvrEcEf/iZHU5vsf5zsbVnJuBmj7DHpyvnXTJLsb6d+fAzcVJ9Ru1NUit5jr7tJTNzZFM309rA&#10;5jSyrNL051h39NStr4olz7EPblm/7PG4R8NWspZuPzcI9SZhORDL3lOxB9bGmWtjK9pKvoN3wgj0&#10;oc2bHrJywvizZ2wlt0FXqzMUCQvOlpbFaMY2gmfv5/twn2iS3hmjzcm2I/91WRLizfbeU0fs25P5&#10;JUq5PfUV84IuPzgA0t4iw8LyrWFJWGc+ptZefSXWO5LTxMfF5LMcfM34IwyYM+YrhI+f21rz1trN&#10;irbacti6OzTYkfWY1vZd+/f8nqXle+DHHqF5zNpnn5qUu49aNBybFtAoOykWVQ1j7CJOAqPV+snX&#10;ffUd46AVmAvKf126sj/q7XXfSWG4+laCBcS57O3F4p3tZjkWdvVBwyXHbzuBXydb5QeN0VdEoDQv&#10;+bk0vt3PwQ6ZwVVHzwPz1D0PnNLI2zfMXlzTcRoBZoU8nL7cmOdm/XpnDwMH8K9OXJlAe0Txe2vf&#10;EHIBb6Vjr6N8M7uq8LiAZuDavmv/Xt+z35ib62R9LjGbf//7g7VM0yhMYFustHxz3Vop7B6a4ViZ&#10;mmTw45lkE3A248efWbn1nzF+PYzsx1PqytmFtr+mKWOLM47uNVyVl21YucVaNlQrHdDMJa0ZDyqc&#10;rZNrmf/qPYHFupbbpF3PO7bbSJhWNqZXMBUd9XKdJsUwRVd0PT+/psiPJX/HpwrSrzipeT1mluWX&#10;7l9iZ+M+grZ0x0sTDsyzzNa37d+rhuG+aTMk67ylXwXRvvvYLhtLjeZFjFLOYI7eLmzIjyt8HLWZ&#10;jl67jvfPKx6ga3vBTmF4cjtj4et2OZYJC3aBLcDRtjVft8uBO6FtnGIOVMy3+l7twtaivRE/M6be&#10;j2a0774e8Qd2vK2kwm3cAfdW7lOjgtv22Me8ssPI7mZwGP7El5VaWU+cTEhrUh5OC//z+es4onNB&#10;+a+zppjVpU8FONOntHbj3ZvwA1zG8WY6/xM2+bvG/jZRpH3ek9UTap5KxQzU+jLXL/911paVURwl&#10;vpIyteWMsaStkT84GOnM7pVnvn3Hy2TYpr+uYkeX6M25/dypQlPqvghgJdU9GLH0q1tObhV8NMt4&#10;Jzi49bDdS4obJFYso1kNC99XqJjQ06l5WzN9bGRw0neUMQJkUTO4h+/Fskhstv5NfdSKxb3RyK4P&#10;aynGfHd+9d7rA4gNUd+1hUfp8yTRBv81dGjeDojomIbD9tmnxmEFAAPTRhTTUUJgjOze6rEYyb/i&#10;su8bZq6/6UYsF5T/unTFUdtXId1C9OpPPALaVwQ6w/J8d3cMmjPowTBv9iOc2Gd8bisWy/+8TrAx&#10;QbbJp/96kLYphavgXA+WoHAA7baNXlmXn4vFnjEmr2Fs5cvcyPj0WJSfHQRlNMQipIH9qZFj/d76&#10;dsVhlJdIB0Os4ZM1V/iIh9XCl7NGLug70w6ewSt6AHcPtWrbge9PO7hVMPFXdYN2S7vJB6a2L9sY&#10;yljHQWferg2a5Zx2mPSNHQgP78Z25kqqjcGal7Zsv9L1WamZmbKtH9jtnduiEjCwLe05qnll5ZK3&#10;Nixa2v3584ohzjuQF6hasbHJ/mwjcn+do+9gGm07EPw7V9KOxwB6W2Xef/2qX3NBXwNjo7Ea7oIi&#10;63607wNjZ8XRZqWF4Yc3Y+j6nd5u/o2FtcqUgLHzdXMaLjFTtlWo6JxG1NlUeIeWtlcPbjs7i2K0&#10;9hGGATzXVq0hd35uVhzeZT9VLgGDVQ7LqgtxzFjnKYCeMRjrFuOu1NgWWBNa7VxzF2oLlJvhXcK7&#10;knyzqQvujcwauM0GsftiJJaLxWHSZoNYcORmxDxurZFZyUeTDj3/JZyktl+u3iPco3lX2VEePXbu&#10;jcc2gV6jhwTXeb+Z3S3zxFXR9ln7t32+7Y0jWVbqqdPy7fNnW/QtQaK23muffT2yZk5PBvn9smL4&#10;4eYekf5VVYg7wLVy2T1ShHvn7LRe2ocxMXPCnX3SVQ7DOQ+KmftHHs3zi7eAfenYYayQ+fkqM+az&#10;E2SlYTGzygg/3quGSzjhUtYTnpPuf303Xhs2+FeDzbxSs0d5xzimWmbknL04sXLAVl1pmQHy0MDX&#10;wEnga8C+rdq7ZLxlXW9W0OC5OjhADK+ytToHD50GJT+zQGyKwY6cs967ZDw+zYAB1iDI6yXj6Wi+&#10;tfeQ7lmDnZjszs5gISlkJi/6MXG2n1++2HLJ+MimZjoXSjl9SO+S8an21uZO2TwzTjyTC0bPkleu&#10;e6J56iWzVm9ar/Tp2VPvkjGnfQVys/igbyEW5CoZbPfRmzGV/7oQhtsCJ/aVllGSl2swrWR9NSfM&#10;SdxHQqXeijEympXEofE4/YalUTUBix6ssbIfzOvTCZPbvd3rbU0GicvRl6YYc+TpRq2VjDemz9u0&#10;bCxIx0phjfdGHoTjLE+DExXuQTQrW4H3ZRM/Hs8Hk1vvSHY2ec6ZWAO9/Yds7/Nyg20Perd+9paa&#10;BI/EIvfqZyIyzhHZOzJCHXpH9uXk+2fci92xGVPjCwbF1uYMbl8gU8EprZLgiPbubwiXj5i4nUVy&#10;r3OEdhijipVQe2sSFxxL7dzPlBv84Ln8ZkYVGOzsy1Hm+pnOMqwn5rLvitcHi788bHb8/m0q++DM&#10;xaix+75Kjn2q0dpBTze7jXtaXFkcNuDB0avOjObrmvnezxHD2VPHnSZGa+O0iM3Cq72IARTqAo9s&#10;RHO1nyNOLQ06PLvdArKG+Mr58NGGxe62a33jaogWGH+mIzMAIXLeIa7gvK+sclltbXLZzZUo3euk&#10;UUTavS++ad+1f/v329bjlntkHiOofdf+bd+z1rkON2Dbccy0nmjftX/793hrW/OO7de+y7VpqXBH&#10;NF4gvOAyBCD8+m79Q5eGB7LtQVHQQkuE1LQVwicgQkS3rdUHGEN2tNOpeKa9EcKGYuk+gjuTstOx&#10;3Vx9GLqMkKb32wdds4Q7S/I+sRCaIUNgZ4F7XVcQjEH4fcZpaecF+L5/Ni0h9MDSWZi7kSUgsMcE&#10;Ams10cdMldu+0LX+7EFbR+LzvPwU3eCwX8AwX6buw7QU4crNK/D1jNcwfqEa6mFvm0LYVNYR0ZBf&#10;jzWcUm8dY3fd7G3L9+PYYUbFYXqpjktBFqIHvq8+fXyq2dbOCM70NJ176ZjLyn+1+kGjMVLPmenD&#10;KgIctU3DilWWpTt03Nos0dv9c0Nwq3srM6IoLoaYVOyIf9CmD3zJTUecfudubeiDzzXjPazOqd2c&#10;T0zHRCm1Jr8vGR9Mq71m7NNOZ/6tZh9L5uM3Q/phocves8Xk4YDGIKex+WASaWESBDlCXtd7M2DS&#10;dh1vh00fIexzu2Fnn32Rme+fWVF2dhRn+WlTinUGCX1Vh4WQ9REmuAfR4L1ii5LrTF+1GQdvFavm&#10;ep15a7qH79w9ZxPo7ocOYPKjY0ZLyM4g1nIv/C/YUXB2ju/cs4JgNmwssK9UdNG5JhsQqd+vTKOX&#10;7WHCeJxu3+H7XNo1TiKo7Dr7Oy/sHbIrmQ09G8cLwQvD/my03pt0L3FQl47YSmflRxwMS4wrLWdj&#10;8pYcJwbbmtZo+DPyVM+cGAP2So3z5Kve/NKjxUapDyBmtjcQv3IDwSvsrT/wg785htYP7d+zZZmX&#10;4mXqV6fzOebo6vT22XddVCx0r1XvjBnr7oivdMOpxfmOqzlIwSZRSmulnsrp93caTL6P9yZa+DD5&#10;vx/tbt+1f6/8OX6BH+Wq/Sd9vlN7bnN5p2XP3U33l7XnRh7AcpXG3NQ5tqZV+7dpx/qh7aRmvLm9&#10;fdt37d/+PWvbC6ocKFj7nSDtu69rsxBd1xynIDr2tOfY/6oybOI4UHjVJbbULUyildX+PXVbUL5F&#10;EeBJmgzV4ihRD+5jErg4NSzGV7pFitjkv0D9qs333bTxfZ8AWT9H0EJe2XyySewBeW60lRJxYMmc&#10;8vPez+ZgeiWikZ9xbbXUEbFQt/NBxrULlvFjEiuaphB+xp3axiW70ZM0aNaQ02bA6tpR8m0Exv3Y&#10;zpOKyjZwcZa73+vUOrr928CY6sdasJXSvvuiTfFa9FbBIKUFgTQ5IyKt5XM/YpoM3wJpH3NjAtjY&#10;8v9olXejwaZ3xZgRxM5/idFcy68HIJkvLa6JDmJv+qMBGA6zq5PhZyI6NmO2tfPZH+x8mBeuIQGz&#10;iks1f/61asvCcveasfGgvI3we/zlWl5DHt9rW6qyq7yiKluDsh0Mt+Y5RNkmnDcT9l9hsBvYMJp4&#10;Ay9tc0G5iqwLVvj2M0s07hd2tc/av5d+9DH80Pk5u/QboHNZLRFpWltEOHDCJ5M9cXtXlvD7eVwu&#10;mMDmnqJo4u8+VupTsaxQ2X1dGRPZcLZHay1WVOEoOWsS0SZpVODbZA1x/jrzCMP7wtcfOlbx4kaE&#10;7ivjOHSauSH2K/1oFWYIl3XUpyuVfsXlYdQ2PBfNQIGcfF43tnXvVQd2NRfLOrHF4sw4hKbPyPnY&#10;yCCyrdvZPLJUSfWBuG3jjX1KnKofa4vHo7EUtNPwLNyPG5mpsY0THLERojRmTO3bxBynwqRv48hW&#10;61vA+EUAVwY+3vVYeJ29yrLt5N2GFbh+Hp6N/vmP1mx0e4TJnrlzHrzPay3X9u9ll76qQfvsY09F&#10;ozSVPjQK/dh+Rfd8kiscw80dZPYUB69Zu1xVY2uWHU1AYm+b1WDM8+BnB91d/XGKrdO5uX75r7OJ&#10;iPTtC82FHcg5kto4g1/oiz62YoSejPAJD0lri4Xj/kZsNBNxJxgIxolHIQZcxgm61oxxs0JGLW7I&#10;vS1uIPSeJ2qBWK5f/uuqLUuLZureSXttMbDNCbPAEp1L6P4rE1Ubwe9fa8USItF2Ah9qywz1rs+t&#10;kVmbtxHs9i0OrrZS5ezjnoNGg6u6rqSHraG2ybBz7h7HzAnHoBNPx2aptuG+aiHL7MZxs419i31o&#10;bx8xswCa1PP4/YnBaaMAi/T6tVbs67zclZT1WQ5QhBR8G5r7uH31ypWW0XTONrViw4vYNIZBzwwz&#10;fllipK6M+4zRIEW4NUvf61ca2ZjGguvuE+/EriI1I3HfEZ1+za2sXdJ8wlm9fnMJgR2sPaODSrVl&#10;24uFuzKm987o2lafWJS12sYZtSnNNjhkjmbh3nuWWrFM2Q3JHOGVE1qjUnGgO09j4ZJsVgq65H2O&#10;JRuI/Ne1IHvEKDhr+6HYqE5brt2LxWfUnErvbVSptitRTo3twCkjWyxOlfQTeh/WTfiB2skPdjRw&#10;0+W+HVd6XInzlJH5isC5ev6OZBDVTCfLm+HZq7REafPuNT2vc5xMOVHK0DnhQhO1z9q/1+dfVa19&#10;9qkLc2uxoEvj5PstncZY3wmXuhAH6fewwbqk+VI+4ArncbP4LmDHIdZ3AX14EirTFhFModfNP/1X&#10;Yunb/MbVcpDBZeQwlT4aBcAqABsxWnwWDp2wZPa9rpfpxX61Acy9+fUOErKJqP3TJk3hM+zm7L2F&#10;bAg5gRQp2n41UtwPkun3c0R1nUAlFuS+Sv2edvi+mnbw/PjBr2b9Uju2cm0RGeC4n9/MLXPVKZYY&#10;l+2dnpzcy3teIhfx35+mDNvLqi7NCPxMRF/7me2WMRORlrfeTjtIjFnExo+9j6eU1Vr7mXk2L135&#10;Gb3bzyClH0bItcx/tTrvcaPDq1+w+2QtJeOLuvbT9B8Bq2nsE/RI6lbnETe5rPxXKxnId62x9Dko&#10;iPUUe6lragAwAZ5heRtUP9vsC0+02fvlhGQtP5eMm7vRwhGklzfGLKnYmLasGWx5YY0neWW9f5WM&#10;n+acv28mTfCPw48lXUsVoLww3L5r/16tM4Owtp2N4cJa/lxgtO/av/17mO5rnmWleYWVDRPBFy2B&#10;NWmpcCZkxomW4FaB9jOTl3YRFrCtVViFRaxedREU8XW49K72YDo+jyw0i0asL7hrBglcZocKuMP6&#10;NMQzExhLa/qW0dKyjpjy7BZmsU1Q2EsxBsQr0j3hDrdpV4wN20ke3nr/c2sT3HItOFluknWy8WIE&#10;sGDJd8XPHB9odWbFTMvXWzs2gy0tKU/v5bu1k+Ej2ExK5rjYRflTeb41SgZeWO+zOVkmxym6sTnj&#10;UpNm2cBAHOJKPxNv2+rM7gq+5XOdv6TnAmXYqKt85ljmkbPV3nPHx77C4dgi7OEBsAi5r4hiaAEc&#10;QU7AJCS98R22S0bwWzOTfKF3slXXSGbt2cIyXnMXu97UJHTGtbINwjjuHUg/o023quyHOlGUa5n/&#10;ukrGEUAM2gV9DJ/wEmwsmQDbyODYiijGhS99esTFdtqS2siAeN37PII7hRGWKkV7XhsBFhtknVub&#10;uAMMxqXYc9q/2HqKxYxA5//P2dkgS3LiWnhLbntst/e/sfcdpCMQSdUlX8xE3C4nmYAQQj9Hoggp&#10;lKTXyO3ONPqHfM3P4oGcMpdP4hgeCR5tIsTB89RCAgiErHle0kheptxJGKubTwCVDaeOiYAvoltw&#10;PIafLfWwGWof9Fn2X+YLwvPpe5HRSSyyrw748RKJ6KkRryrhQl6+CzfRDDp7B/a++i/3DJES8sNe&#10;gF5bz8teINb0z69BzuqZvph27n3Y5s2cOdglYWVYscHxLm2fXvc/NkGIxNnzJ6nTZ/lN5yWFwTRX&#10;oLL28ZRb5lPTispG6Vf4BWJo1t5yO/+d7Wu/KjcuzsFFY9jbQ8C0TxU6nTEft/s2m3/Ja0/u+4dI&#10;CRIq+P7zbPA2pf6jmDJo6XyjejvJTp2QeSeLcJbCGrTtB1wnfd9Kl0jfd60aAT7rJMh8jPfx9mN3&#10;egRJRzxdk+7EKENef6aj2qfOhahAxRo8vbTvPFK9oBCZH5+sztqjEKcIrE02Z4Z8zZjMsoMfMzv3&#10;zAbOGIb07IdawhHuLQpOPxWi2TO2S+k82BdxaFz2DHFSZ8b44NN99/+FcmCmIvdWwfx1sfGLOibH&#10;ocHb5qA+y/7L1Gb3m9eFXNokHpAxjpxBbVIqqbvRBwb6qdKAwLhBv+Td3lf/lT0rD9Bx4D+IM28n&#10;IVOu4pfQg7OuzRmuruQSzqk3cHIaY1lXwJrQSz+D8Wdo8YanCRfIFjtF3nEwOn5NKPsDtbe9o7O0&#10;/JmU6QhlZtkLj/ZU+Ut3FwgAdJ2krNv5b1JTiMWaE4dPRXXczn/dnkB4MjO+ODSxQd5lPMc1I/jr&#10;sxW9HNRUpxzuUhYtKIcunCpo7RCqoUqvTRceTvczt2wj5d7r3zis8y2dsd8pARZKGlm0B076wJHt&#10;35fH20HIf8TRP30fP5tngWOszlp/90w5lCR7h2dK5CQNGXFsvRg0xgMCcNnhZCCqol4+RjEp7ul9&#10;9V+x0kgEuRD8LkG77dMrYBH/cce5YBjiGcyBKecS0RvnWe/Lc3eff8/NizWtxI94y+381+1hRvu/&#10;sQkyA3/hxkd7/FMJb0C1nJqW2/mvv88mts8Ai3riA92uz8ZvkYTgNSOymHq+1ww1Dd3fpCFA1kNX&#10;nHhAhpPuaFUCaF1QjmJsMHCslrI7C5rhkfpvjvG37IVQhvHD4Xu5OWPRahAocYiSTgNkY/B8zYwj&#10;pshFlQX+37iRlC08vjFGyrSDvbiZmYyZ1PNQkQRT/M4TaNdgRLKXNQ3PFDiumbIB8vyP2gfNmQYr&#10;kjada4bepUIW6z7jSAIH7j5J0zrrReeeqd7pnfKsq8CeZWDJDgLC9Igj3IObuR6jvb3oGU2w0JnP&#10;wgsS04WoHCmenSTSOWtglH8u67DPsv9K7sOWlWU3xJaySrpPleQhQo0mJ+DhCNBONsMBnJYadhr+&#10;yRdzxkCsmt4jlbdPChS9SgWMgRHfRMdt60wiFD5ZP+YwvuJgsnarKCBC57/Sms2R/uu9uaYb68jf&#10;9+bengQ7A//Qh3A5f98h1Cxgb+YsCFv++mFHUe+hNBfkGbDfH76Pv9yBVI6NqdF63EeeoKpfVcNB&#10;lAvguW4xxJUMh1iZwgoUT7TzBlvwg0bpEVhS//6ntBkyheVC+X7eCEqf6w/bgSvc2p9mhgLMObye&#10;wo3nGCx7OJcDF7iqXS0TB6MN8yRL/vkZIXXuGamEKyjUgwcgASydwrF+jPaw9UwVgUKxwVcFee59&#10;9V9BWVRDevaosWr6ahJwpmcPDBbsEVMeqxJEDgwPxYsdThyAT/tdfMh9C5O2SNzYS1hwCPMRIVOq&#10;r/pxAQbvrDEqGMnzM6iN6qVFXRfyFwxuDhbadqM2Mc1KAQfLSVnq5K1O3/4rqc3lVlU1RHjCiE7O&#10;SRHfs8AkgkHYvQ8MeeMTaEZW7+ZMDF9VaGLOqPlbGILkqUoVIkeLdIjWM76AqvSLB1k3Ksf+67Ps&#10;u5Z2hNRjhSEzO9iUcjv/Teo0Oxchc7drm/Es67jvWgUFUzVU8s6/G03BuLk2VARJPMY+s/7L411j&#10;N0SqOuyG0A6Kld2cKDj9dOQxlrmpI/zOueedRqDwch3xu2JH/GA3YvyUv4oVnl50f/c8M6z+8lcc&#10;AsRr+IdPhnFZbDxiwLG/UKLlgDhyy7lnDgj7d4jRJnakPg2Cwze5cnaxXfrWVfUFcxyaM6rPfc9U&#10;xofnxg5BsSEI2M41lE18trGB8E8J1dJ2yOr3R9d7U2xACGAkfPaMDRYW8JyzrtYK+DiQeCIwW8+c&#10;F6nfEddk5B/m/CWyhNuPSINkA74RdGav10efJuWtnCjz62/iFEGrj/YcHPtD+y8eVwU3EmxPuoKC&#10;6bmmn0eHf8fcixD50eLHAYGNlPNnoCEbl9kcOVW2W56c6JdkXDW7m+rTfCk3wQDT7I/Rz+JI522K&#10;oZjmva/+K+UOcAGVton1EvN0TsVLKUddPpbi3ThVIUD7XxnYlAi9L8uH7JO3/gYHkh9dVsHt/Pfr&#10;GH+mKdkjNTOPrXYCrCbITA4C663PDN51BqMyj6bW12f2jddIx8FwGx3IlKpIwmdew4uMFek3xEff&#10;NFN2wt8cc7N9bOaFLjsdEbU+JUizy9yupX2fm6m/vgUfhldn0nF9THBg02RJNiFymWPEc/vCG9V2&#10;ukqybYgUJoMqn58mFrSpIch+3ON+TNjoza4A/+N4sTKywx8z54xB4JAwyPxd0QWYwR1X0bOwt+W9&#10;6PTtv0xtPMaOhUIsqa2rPikskg8W/qVytf0xMUkzNTDR8qX1vna+IE7iNaKDlAE/8gWV53w+4iiR&#10;tdiGIoXCQ+GQ665EEAhEEv14lfp9pP2XaSQgTL6LSqILHVvP2DgWhyiqWzkyjH15i2J1OGxmClrv&#10;q/9yz3jCHVxBoUhsz+QLDA0vvJKY9zmD+jDGhqSLrJ8FnXtf/Zd7XvAPhABZpD5nrPW06ji4CTd3&#10;vsDa4tjMOSPY6lTqffVf2TNuhoJW4D1FmWk9s+MJUcSn2XGoUdtj2MCPEbIxsMecN44E6lnRNT4q&#10;e50VXjhya09VGNyMOT9BG63/ut1xZiumhBoW0oUbH63LhX+2e+Ek0SsWTrAC3SXH2Pvqv7yaWD3G&#10;Dqn8VveFwaITRwNmTe6nNrAFhUNxsglv7n31X+4Zx4PPewzItIsmB7MxLfg4pncDCCAk4aKgc9Pu&#10;el/9l3sGTWtG4VT43xY9ZCR4mvPT8qZ2zZQ8U+ri5+NrTYPN74sgpO8xt42PziPFmiJSE6oB+vdO&#10;/lW8Q8LN5CdFkntS8m1ERCgWD44/90xE2rgwfF+wfl94wEQWmuh5FG7oj9uBqPXJ2fa++i+vjpxi&#10;qS2h8T2gW8uBCHcqY7Vx5DJuVLtXKF+yEuswxXGF36x/GsO4jjSCzijjreflvERZxTfwYs4qVJBz&#10;/keVDbaeiSmbJBD+712/WI8ZvNd3Njdnuq+qRVAPZAXT+SLZMFGtpirNMsa4tD+vJm6pjAgrMwF/&#10;TSca+xreGQwOuDDr6E0hgNfG8GZ0WNwg9zRFHXLC/UgD47Rcl4tbPwoVhbNwqzGGy3xi7QCEKCc2&#10;qNNn2X8lB69QLyJSWxICn544PRVhD0W05qzSUD6bG06o99V/uecF44fxtd31qACW622piiXRgE6S&#10;BUFE+DUvxrqTF/hYnb1JZQts9/3TuE+SwVWafJ+zwPx+jDbzQVs8zxmAi1VgEi4V62jrvKROHJCg&#10;5OegeQUD4lGbcfHeV/9lahORTDSCVpSDtPcM81r7+48Dmg2+Doy6yYXaVdH7Xy9kZEt1kBNu+/Tq&#10;ycIhu50L3LZAJCnmrChaDOxunRf/HnEZ3u0KAR4Kwqzj04QOnoj0CQlCZg0E3fWuIhOvyvrJmbvp&#10;2gRQKtGQYWXB+9pV1KaoMu9ArbOW3N2ccZ1ULhPADJikLaSC9I4XIs7ovD9GqDlvDN0sL2e67Bl1&#10;LjUV4fcB/WyfJtYQC8ljet4eE1LKXcVjV5C47JmCUamdEVfA39p3FcrZTIci/XBbDOzBKv/1FueE&#10;1qdrtXQk6OiA3n3OBJWcu8693/i+t8cMLCQJ7LDU6eg72Np47mRCPgAssk8qn5W30e38t9pzWDnu&#10;UMEUKOt2vbd8S6749EgSsKbgQ58ZHv26LGvmrBYHr+VyvpSdOfeMh7XQRUQwNppiMUgJHiQH4pAO&#10;itkz0tlRFg6QmRvW+/LcPVvOem8LHBNUUtVCLTTa2wOOQbGJQWCHhA30rT1Kaa40qTjKl//+fUIm&#10;RQM2bMQEv3xflwAnH7LNZiUMj7vP3rOW4ywF4AFMhpO96vOAWuCobNyLOaU7IIIGUO+DjXruGX3H&#10;cuaZUgvDEQH0tgJvuR2TEhBO52IUb26AZBrtXSXhrQddf+zs5OIu5YmmF0T0yMJBrEufZf/lfYhs&#10;Mg+A40D76T0TJU9Ljh3zwETK/nRknBBkIiove25SSpkzvecmAJHMm5RCTam8apYlzu/LnnG2piOc&#10;2SPhNmqz68xC1DZht/aBQaPUWVgX1nmM+7JnYV+Ttzl/War+aTR0p+3h98n60HOd8b/CGSHX0U0j&#10;snDZM1F1790DrHYk7yVvk9mze35awiDCLSyBu54VFTZIAfMEU7fNWRcr+rAC8okJ3h+DHUvPP/oO&#10;Fx+Nx5c9w50+3EGdbhU2kUiVJofIcHpAUZvkX3bloDbyiESXsVaXPRPUhSO1UgSXSVrfJoWfzU4J&#10;YospqKtnqe+5n/Gy0fMLDiPgpJt+o+dDqgruVpvJwBX2CC0eFnAP8XZD7nfZ0X+lJPkf1HbcC1++&#10;jJVVhuFnAOOQn5bftm93eF2pcWPcM4B7R21R0Fh2FNOtSFS32diw234Gnmu8CcITMM+LdaZeiHDG&#10;MWpOm22d4ddKhgK4tlWkwIzFvs61AkGTUv9yzpjU9iWQvyxUU6M2DGjmlT8jhNTkME5JLwYhHbQ8&#10;vX3Z8+oVIAq0bVhpOuYwvJ2prFfPlIwBLxkUwzOnJIPrnlnkCgYcvNdrQqOSdzZBg28PDo2eqU8q&#10;EX/f8+Lv5JDb04RxAzlzAG+9Lohti9FiSMCy2Z/3Pa9eT3x5m8bLupeTkSqwyNLeMzvDeYMj8vmm&#10;Z/aFHZTUiH+4RlkBb1ihdDcGbLHCf4ibndfZmmDKENzCghiN/cRumngit/Pfar9EQVmXh8Z7lFTQ&#10;zFYE7k9Mpb532mNdX9IlVXssPO8Hmn7BVYA2Mg4BJEt6t9h9n6PJJHL9L3DvkjI/IUrxb9I+QQZX&#10;7TWilGNjRDuO8ktsnAuIFTsba8Y+mH6+OZvjKhDtc6IPKigHez8jVziConObBFvBDFIOP+ypnV90&#10;pZPpCIL5LodDd3MnChN+4X7dPtL+GE9+Q81LQyxUxox8P2TtPtIFs0BtABY0ZYbb+a93wtoeBMoj&#10;ara1b/SreDyjcrsPa6YNk/tT+IEeOmgfLVBCyf6+pLqs5ygHPYKcGfzlrAP4RE7XjRJfeBOFhFM2&#10;eZMAUuG9J29uvf2NZZDlhqhKBnLa2oDb+a/pLrhpcT8SyKeK2/lvtUevTD0Hh652XZwFbue/1Z5Q&#10;ZnIsBM/41bJOj/YzAkPwZp7sbndcVzl9a1SEXH9tEnF5fNiLKNm/rYt82Ysfep7jxQfGeokexTJ4&#10;EIq8aNS7p389/khK+2T5eu6mKbl7JQVQ/fHk/rAG7OBcM9y+s2yqv/thZpy9lsGSUH2vwGjLYw6h&#10;beKIR2srcH1Cfh9S49wzQQoDvaipkbJg0lTxvxwYLE4acCf5pz3T+/qy6zBMXTsXWUluuffQ3HX9&#10;W7kuYL1tWfMefocew/vxMVUqUjbNt+8ohm9tvouQ3lTH1jO5X7/69miPi6C3PS9zBp20ub7bwNCy&#10;erk1XADLuGvf3vYMtiQl1+Tq4pL108ph3TB1XKKlq9lCU0N4vInVrvwBmpsYdGNAogz2yeO9Zmfs&#10;bMAZlBaE4CqFlOs81X+Zw7AAvDMOSisgHzuVAA0Y7DVJImbOOWNs4D1IudH76r+qZ0z55E6QFwQo&#10;+5xxg9RjJNnmk4cKjgbgkkcX947qffVf7hmT386GA1aDjDzkSyzkhOzOOZMdUGAk5vwGh6AkXMNA&#10;DtAXYqvAiqNnLmwjobCTBO+EPRkAfcEm3VObRS4MLkGYvCW1JrXiRcFDwb2tZ6wQ52wTfxOk50XP&#10;/V0ssu3TSP1kIXwHMnbacYcbwACJiWK6288caYLHjR1JpA5R0j+Nw6AWUjX+NqsG/6DZgKUgOvVi&#10;zovuOTFMC7UneFcdR2h6eTz1Y0qC6GiK07hzs89aczXwPEsvVjvtYijldv77qb25ye16b/UWY/Pm&#10;4FDb9d1lc0zIdM2sba238oIgnuGHcjhsJdoAO7pcIhk/2HqbOAHbZV8cacJZSPyOj1gfXa8ekp3I&#10;9laWDsu1hCAZJEyrsRlRwKrqgpjmGrDjap6pDXbVOg+ZtHv+FSLkHzutTieSjE/bJlIVvcK9r/7L&#10;6yyj16dZWeRzIfmYjxySwPA39jmvj6F2kOSS2kvPmt8G9gTbMnuGOpurgiw8hyrQS9Hb31B7OWY5&#10;USjisU1qnsKs6Z4Ytp7/wKsppfVinRfdAfBv4kgXai/qI6rqBiJbtYemXfaV/ayfkgJM2HswuHL1&#10;y3MwtVPLhOAO2htaRntlkHyzFtQ6tw+tJ4bN3/wyLqDTaUbhmFC9jehnjqvPMEcnFShEFCkSrNm6&#10;ihjL9ozjWdtrPICDTYWZZMastnXFtYSmlGorEYHjJWt8ef2QS8LY6yH6LJiSNiCpe/EmKffzdqQ+&#10;M9MqZyg4aRjxOh4rAuRW/uvWeHjChUi2NzDV76vFaDJdlNbP1dq/vYwe+NvOCX0WHg+KXYilAzm+&#10;EnJZH6C6L/Tctuy6wq0tAQ7/VARQCRDm7eHKg7gZPcM+s40qmmDYk/8SukeL+Lo/wI3nBVm0njq0&#10;v/l5fwCHkvtDjCX/beWA/LA/cC0iNcdb5GF3tQdkMpG4fKhr5BotAN0iUONNEGDj4d3+EII0P8vO&#10;6tAeJRFyQuizKmCy0Z8AaXrVkR2fqkGaVpYAhHqiLIdG+RP9UaVTA6W1iiV8Xa2FB9fxeASdLzwe&#10;KB6zP0xQ2kgIANhgqzlPaEgglB8o7r6jNyJ2RMXjHVR5onF9Pl/4CcmZxiDo+QRgsb6Tn7ae4NeE&#10;14AQQD/Zetpbs7ahRqETCUW+jetU3U22iN9RrQq9Y7mq2iwpOoW1DcfhfAgAOSlHIJZpRW99ffqv&#10;pJ+q7mSf2EkR5a7Pogqmlq3UsK59AKfyOn+R5ac+lSibMUIuPdJNYcs8qZjiSpkcWVvNM+LGLrYi&#10;g6UkcO+l/0quFBw95kmcOu1YzxP4lssZgBxXcGYdEN5RBKG4ctzQ9UIO4ErCqtWbXHGoiMz6WSLV&#10;udUJSRN37g9HMGu8ibALIXEne4g/pndPgYdtyfAyIMf0WdVRQEFpnaJr2mqQ8R3v3vUqg9IfRqVj&#10;ddepyqIICkoh2MLkeH2rKDn7P4HPj2779mIDKF4eM5Ea51VxsyMPKI7kcWiZ+/S5UcEWMhAZwanb&#10;HIZ7eXRIYFIsytPHKE/dYtQankAHWw1PYvcOo2LJsdZrp5zGdrKB09Q+ve5zuNJjtIQNuhambJTY&#10;Cqg85O82VwDEdMiE97KC5NU8l89ysGwlbpepUBqDEjZtnpMI2L0ZP3/06aWNDQ1qxl5sXFiZvsc7&#10;buW/bl2AHAHZysngVsd100WmwWLSPboahZWHXygJLEW/zYdtlswJwj0V5Md8Tn1yH+hkQpxiEccr&#10;OYVtah8PykFqT/MpnqwcsIoyfbBDPeWUiwSUs/iQ4u2qSB885mb+m80peEDeSuw7uYCdde9m/uvm&#10;HPfJaqDZE6bycZXASZc9i3xS1OXrYDjpsA41GAKDgAB/aM0+jFWZknEZynE5SLzNvUuRJhUMYTxF&#10;b6ytPB2Bg6qQZ3s4xXs9vGMBgQpiGQFfJrKx+gSGah8J1hUh1dYpmn8eVUgwss5Mvz63/st8sLxa&#10;K1Xdrh/GbutoTDBngmInU2CGvukWT40PDo7lGPHsFgpbYLORtmNlPXRUFOteJP9qr2JfNhEo+W5g&#10;lhLPt3OiPdWd1cl2naz9VxJ5OepOR8yyu2nZEXRNMrw7gOiqzr1Tt8tR+pwtZnpqvbq8ex60fX7b&#10;tle8s1Z1OdLdrL9sDlyo/tQSwNpivAWPPTUMOfzc4UvVBfh0mq8nnWjZjE91alHhXmppsHJCSg7K&#10;H7DCjNggj+WYXOUKh0Lutbfa6OKYeSq5uH3zOD2ox2igqYe81bq/KvNyXcWiAetQLYR1nirVkA8/&#10;e4pOfEQMWWqUOOVptJAY98XckYkVbxKEfCM9ic8rR0x9MqcdywQRUuvWgb6BRD9YoX1mX6xYFMgs&#10;yol5qqAAROSc+WjFqn3I6tbeO9N/Y08SE5KppHmBeldcIL7uVv57bP3Mb/2IicPuQMEd/bC3geT/&#10;MAtdGp8+DzmQUWC+jYvWqCr59QGA/toazEn6hznp5Hr83prdGoVbCA2olsX31hQWy3miwNb5bDr2&#10;VQ+qAuD7OxOAEcVbpiIAW1KJx9RUPIOQEd37+FzuxwVd/AZHjkfJt9NgqW+1HElAcR4hPWyQVLYN&#10;RZ1iQOzpyOq40nuWGwd1YWdXt/Fxg2KOzyq9rKk9+GKcP4hloSJHsQadmv1X0BYFn+/GZ1EhO4gV&#10;7Cen8HhIWa8tfUDhlkwuAJBJqvSxT69r7g/duBJSQjHLH/RVkrkMscBEVJ5N56zzfITPyiFTUrCT&#10;CfdSmr8Kanf1YtyAGDsdAgIWPs7n2Cdx7FTSiDUqE2lhQQEuUvapmlW4G82fmIguIw+QJa9AuuKV&#10;5TrqcY1CmyeOIZuGB+alGxZLEg1Szfo4fWZ93cANvtnjP0ibz7IchZ1LY8fYlPlb8nPK8j7KlA84&#10;DTOOw1tkm6z05yZV164lew9jtD/8pXJ2ogX4E0FfTvtmowXafaY+Y2qkwGHN3Mp/c2xKLsgZAb+v&#10;untudZwPZ6mpgNOzywEOCgqoxZBVs73FvYUWSp8rVYXeIIMEQ0qNHwFN2dRGJizkPDIJdcr/uDD4&#10;/yhRmg4cYDZ5KfeDhz3fpIoKMYTPGnT5jLK4lf9m63nTJ0O7q3sybnpPMlHmNjwBc9uNWoJj2XGh&#10;dnzVKr91oNzINd4xxAjznZM8+cjz8N+YD6Lc59nAnTly7FYnnmAtuXIhdi1Zvj1KDogRNouHOqzG&#10;EVyTHaVv4qFuNz4ba+47Ryi5H+vDxoepvs+HwyejPbrvLyB6H3cEPgPra7QGwffDt3FW5dSo0V8e&#10;HY/3SCsCmWkpwbiqBLOwqyL9nI9D/D3PbsFzUjZyLTuK30keHPtczgClwLQtAjrY9fR1wwHWyzqg&#10;5Qz4zG/HPsF75GmKy1DVuNpnR32q4PF9AyD4ffnJ2FE3PEEJURUPGB+82LOoJElJSQWO5KDkt3Xj&#10;IJNDfvQA6KOvG0cQRaryIa6xRmD0W5dlHXLvPJ8TDYn3YNHFZ+XMa95ngUtN4KcgppS15Z4SqzzD&#10;3kv/lfJMxWCSknh7+yUD1GMidSUGNIoXrIsKItruT6WN1t7pvZjG2RvpkD5NqOH42J2fT2OQAfJo&#10;j7EQGRGsKRbx+3Gs0racyPHaKFS1TkEhTpXO0CqzS6WsLVyrq4vA2udTYiH3OxD2ZLT5Kor35hhE&#10;QCtfeHSLHsYIWrdawGADjiZd4xkz7YTtv4K8dEvmoj+MlbV9GE61A28k3bVuf+M8S+0bWrzBWeIa&#10;UOg+iSw/dP8widSp2KBWSuCts/20rn1+XxiDEL0TN9HnGUZQ6we+QKC6cnm95VMK9yoCN8jI8vQi&#10;wtzkABPHQ1YnQg0PFaOPPldHVUjtS8aE6YuD6VMFKEEidL/ELyS6MhUHxzCgUIkue6XwfJ5ATDmO&#10;kTlTJejGrqrJLA+PlO1z+7IyBEUQS2PQbN4yYn5YGZVnyfQ6PG+xz2tIaMhI/vgk6ldToHEjq/rd&#10;eIgBU/1t4z2E+nExK5Ms3sQp1OS5HK0gzeKhGawGREUCJ5RRlja00bt1UdGfdCwSZUV6r7tC9cBT&#10;oLMum1zieHEezm+ca+b4i3mqWn3yAuGTrojii8a/GTxGqeuNPSmD6TKBROc/GNh9BMn1hOoELRPr&#10;PvlPjJ44UbSGLiZJfkcfjhfZhedp9vOFVH7Vjh/bBEB7xDU/an9ckmHwlTigPBX+5mk6SFhfoAO7&#10;bT4KJfG7+paue2l8hLOI/xZjw737goSqZufPSn3rn+USPH+2zkWzJ3d2UUsh+qzT74o9VZg9VdPn&#10;yagybw7JID/QiRfeRYehZEX0yTZ8oYsQq1JZ9TgWpZq3z2JrOqz1ODNxLaN0xZuIZE6bOAT6CvZf&#10;wZ7KijdQGYESeegmH0USjDgnn02FM5Z5UkiCWMroUxvnA3+e+qQiJCHsfFNc0T6rAmexCwlbb/VO&#10;KNTgNHCi7BMl1Xvpv2KeKoaagp7tuxVwUY6Bi+mwzcMsMxEEz3GZFMRfcN8VDwGglQtW68kN4VJt&#10;F/Ipu8B3ZiH/Og+RPoFuFm9iYL6gLXFHFb1Tn6oyGYeAp6L6WVaTWbIuVnE6lHMGIl/Z2jg4fQsu&#10;siqL/n+UN8oNsNWC/lUR0m/yhmVz+REVk+4oNNgV9T0mC/q8yxu8pPZvUiHvU50D9x1cQnxXafuD&#10;egCtwoH9cT5E+QwuRo7eVZQih9RoM7nAOqKC5FpDDkdkqPmTQL+wQYMn8O3HrrnjQxUzjFlR4yPv&#10;mzBPcMTgWInP6uK9ppVh7lclMXjyhVxBQPqkVdXhnqRAPNv5pHE/2roxoICgdGPXIO1fYPml0ycg&#10;Rde6bFNB807mA/IDxrz1CZeleknRqpRIV7RFjybfIEYrZmxLRiG9yiFlTj3NDjdp2V6/eXNIh7s+&#10;YROfTWUgeT05G1w4UXfydgcskRJfpoWumPbRVZ8EQJVpqlVB7ONGX8knV7rNLoG4Gw+pfGiuCqiI&#10;TDK761PLFKyputVdlqH52fymQhaJw21AjNBv4oQoT28/GfqvkAA6Az1ajp9ePxt4muPSnGDbTXKY&#10;gL7CE10aFIcG9JhnlzdkJCqjZFBVtoZ93m7lvzk2hHKi1VHXnr7X3po4EAwZAoPSP1VF2K2+GC5y&#10;L2SmGS57XOYxkx8MF5qCURuTAZwUuqe5kpgUKlysJcdA1yR4qMDAeHPEto6UO60WqTNCsMebOH4a&#10;42GNUOI4H1IdeH/IsRoDwvPx4oTls5zWQVeM+a6lMSD5v2JAKO1tm5DGq3Ip8RDdeahTDw45zhOa&#10;2VPKlQjbVBSB9IBgvKalMRwgfEl4hP+ZK899IqYzrK3C5K3SM/tRoMoxldPDI//0Xr7wH0qnYxzD&#10;R3vHf+iG3BAWQ0J7agIB+BuqR/CCEhT6ugCIMKyIkMqLXD1yj/73y2xt6hbPc5AZr/dcNCxYtJIx&#10;WkTmB+9hp1hIAblBrdgU584+KZeRZz3FsPpxBBFY0txn3i13/Ic17vt7Obm7gAevzjV5SXi58bVc&#10;NaAPa9ln9oUXWFI0/VhVtNexqoz5B1lEEtA/GRAvDqoh6Yq1LLnx5AWsPdUll0jmdspQKe9ohLFU&#10;gX9ymZomIDSrnYCqdtZpBPloMPpEBXxxWuEVAKuUK4os6n1yByXWXWexIoIKtacsIkz7Jp/rD/xT&#10;ifqkBHy/vAKJB0/GgLDdejUPZAhvBs+XX/GOtsNPEm9iLPW9zdZV5Fwrhu3blSzcuEwunr1yVqrC&#10;dx6eDJvDa2VqtIsC0bOYfalVSt8QvtJarmZJcUUXp0ShQvtY++QoL/tfPoe21P+qGGWs9Eu9blVR&#10;YdruWxnOgaD6QZdUEcsg7a9xjV1K6W1nH9yN5O7IiTO0nqf+ivc5BRgxD2XnLdKEFDhHIFVZ8oOO&#10;1UcQUpOUDzmrRp/UBOwHwOrKgLm6eKO+npAiehOUCoO7nicJrQp4jjeJQ3YeoqSJk6QOfg72bcYi&#10;wAiiE933iffHnoOnn2PIixgQGaNdO6E0mBJ2x2iR6C/ufgasoHLQ403Wsx86mMW6AFEPnwYv5YCM&#10;o0Vv+VQZwBprrKQCgWX04+EwbdzKf7M1oaT0b/1FevAjI+/RmvB9DBY5U/zlVifO4hIRMATjHbJF&#10;NpUPdUyeTs2eGi6bRxRj3CJYG/rFKqvgQol93mySAgksDVF9ouI+KiohV/IhYu2FdY0yodqw47Pw&#10;ZD9r8P+p3GM85LN9QMSfMd7GQ2K8RdVOzf4rVg8FXhH68SbWUc9r4bZYB3bYaXtNIOBAJgIByBf6&#10;FTIQuy/65EjtkmJJ+/2XsFJ3a+AKEHxGo8WFmdcQPyS/eSlmKHxC6tH/QpmC77uV/1Zr5w3OdGl6&#10;cKsTDSlrY489rmlRbBGoSDanEx6S5wHPpJxWrntQ4jGfY5+ET1JmYjns+iLQAgd+CFNtuhDUyA1D&#10;gukn1Ifnm1RBy+YrojuhotyBC1W21qiGCI3RGm0k7Jql9XE+HPfuAT7sDmI0Y+dOQt2/N4VofQhV&#10;Xth8y5tIh+49JknAkH20ny0Mg7PTl3zr1vnC6fSZ9V9JySVfEzTAr7aNcQA5NwHtSKlRKyMBDUrj&#10;i/BDhkTueGXmUvyHRz8oNNXUyt3Aa5AFeufDygZRrmIw0lWfqvAZYgXgtuI8y0xQK1IvPmRg4FBL&#10;KxI2e5WUilfMAWx8SJu/n1ik3VUo7ahT64BAJVifRJxn2tHVNHHaOWSkIpydtASSU1gROMYz19Ya&#10;p0quJpoaCYX3zknF52Iv6qtKqVhou0wF+m1JrSoOmG/qnu9gvsc8+2bGZ5ZyhjC1/Uq841b+G+zN&#10;XmAbaefDZ4zNs3Kr05ZY8kjZ21l4wRy45JHiNVSu5DJZHIKIzOhN13CcgVDuO0Yoh2DGK1UPHSuV&#10;D36cj7Z5sDHUxDX4Heqo8WSMkNbiqf7t0+znRhH6kiVbJ7ikPR9SDpV1FVMhWppFDB+reeoTvvkn&#10;0fW6KDvUBVMcnsLjMqiqu4u7vYJTVntHJIeBSBbJGfZeOsXlqk2MF7Lyp2uYh9wNItL63+DuZX16&#10;TylUCaIQahsHzr8oBt33hGTP6CLbLJHuNdnlIeG1Cpj1Xvov9zk/S3y3u+txVNSA+Aeeh4Vrkey+&#10;YfzLAXzs8/u5PjUCvPVb7iTGbhrbXxSNbd10ZVEWTgK98s933lehtzQD7hUnTrFcN67ooIR9IxOi&#10;LH0r8nOEL7fWTXCw2Jj4H7Ia+RXvC7+W3lrpl11ZG5ppMJ9CgZtmOgzFwWXcc5PVY+76BLOR4B9i&#10;b/u9ANiECa+gLOIWYpXvI88tzFml8YdE6dzRfwV/Ekf3Lb0qft8PPFA4Rswo43izbohTp2lMMCkD&#10;+XfzBOuYeifyhQGv68nMXFYXry0XZLWHHBzOvSFsFo6Zqz6hnuHYT/tvRbcLqt7wHiDHVL9ZUgPH&#10;lZjilra4La1NkFGUYXazJl6/PxOdwtAE/1n2/hqglzl+PrFO60mqgZE/w8pvU8Hn7Kpguk6ua8+C&#10;nabzWGDw4IQr2mKbGB+lvNROPtwtNkhPeA8yKmN/jl1zP88VRoKZ2GUCpDZojbIOu78HF3lCz+RG&#10;iijN3TwxK9PBAMNv3ik8sORuDTZhvptfS/CjpO1bdxlnvVULRVobm7BVOGejz6f/jqhylhjjLJbL&#10;8pZvAakbvkhQT7HxhTUhNTI8+nz6KdEvUia8dX9iNqTGgG9aocS1zyVa/vDHKsKV4J4ZnL5aTzne&#10;DBCTBG17BY3SKJyn3xmADVtpEIG+A75z1eV/vwl45It4fVqPyBbAErGcByCmINjxUC77+9VEI8Uw&#10;jT7HCblSFs2RMhQh3RRD2AZEPDgPXoUm3vSJTLCIJ6i2fRYGS85E0HRxgfWA1yxEAiGYOM6vSCvj&#10;yQz/jOxwy5CBecQC+lIrvcVQjbehJlJv0x+BDIcNF66laAqyMJaMgp29NBe2GVZfxm0xgqw1dZm+&#10;aVqchq5AgdmPGhU72q2+BO9o7SPX59cPgTuUeyGXhwq/acpkMyn7SY8I7/a1RXAoRqNngjjlCPus&#10;+q/Uk5XrbUgc/N0ICQjOmWTiif7sPwYTHbKunlzvov/KDinY74QMBtrkDeABDsecISvXR6MiFL/S&#10;Piay+6ZLQrd5gIhw22cJlKIKDcqxZbaHaCG5E8FMvbE/4EBDZOtN6yAKbukAHCupM6pR9m+Cs/O4&#10;+wBDPJMW8zyDfZQH6Gqj7sS0PsXBDSHXLSMoSPpYxD5jQHe7f8EVYBB0PVb7Wxqz5jlSoXqfuATS&#10;04mKHZrEZZ+HN4u22In1WZAinbYgDQyaAhP5Qr9jKvOz8FDn2+Wzz2j7Cq4w8uJyngtmg1Ors+aK&#10;9lAeX6NtAx3orvWQWJ1r+i9vT0LxXrLHPLEQKpFOOnnvE0BHmm4vaUsGikrjDTYxJ9R64pjjJI2H&#10;GJpbn3BYGs7FYHe0Vd6nuQ9R09cTGENte5TKjbaLwED0jTcv+0QjSLP4uQWxIJQmNuSQYJ+dtpzP&#10;KfprZ1/2iasro1YEhLZDH4cjoYjR51MwgmzADxUPpcgeechnoE8TAM6r8pvvuNWR43DU2DAYCnOb&#10;OGchum0fRLEGJ4T1pHrzjirMjHSIT58FpVbJBDnx6hOft6/R/dyn55tUISpKPmD0RkbhYGHG6Vb+&#10;69ZEjnYuWVofaciYMCNHDwPh3GioCmF5LCCi+/UK6GdES2KVX0ph/L0qFjp27UNSKNEw3f1PiBEx&#10;L+OUP+t9G1VITlfZVvVGAPyHpHbdB28titYFKPI3jzT8359QMQSNoAmtdovUSGUnje6RfBsWEBU3&#10;fWGf53Puk+VI+fVUj9EfbPc+MWfsM9UMGQNa/P69l/7Le3Tua9ygm2eUdANcCeOzT8genqiqZwIR&#10;3kg+9ltS6AnZI2asO2w1ldPDkpkkpYZ6drfHgWc6F5bo+K9NiBNeSblSJlbtcYp6gYKPATkD8bLP&#10;eQY+zTquAycRYXz2aRCC11aJYRFB+rRlRF/B/ivXk9grJkO8yT7s88RB5EifsGGbNoRBkU4OahxW&#10;NKj34j3j3tBOHdZAI/c43cp/3Zop59jkwqswmpv5bzanMfUkxlQUNY+Dd5F9z+aoW24O7mc7bvbm&#10;v5CSEfiGZGTgbc37vD0kXBU2uhhTvFScAhqKC6hiBIIE93xUUGmFbhfWxMGs3tE+SmpI/ZOf5B6I&#10;H2mgumF5knHQh820kKz35UmB8fS5j5iOE2lOCrR8moQEh2QBrqYCl09QWCimjDIYVsbd7kCq1sGK&#10;92NzT1AtHGBcfFj1HboGRCgXkZ5PmecL4YOnikKK+Sqz3T6MaPJ8ZFb22YJtJFIY7+L+Dx38brZC&#10;nXhl8Lf0+LIy46gJGx/GEtk8I4ho1x5ieK/QBJid8yIn0mq2+eAnSE8+OTSSyevaUk2H5Y1ByS71&#10;7u5M1H8lS+m6aW9ddsymaLLw9iQQkZe0b92q3lxqmuX4vCTybzmwY8QPPy0+X0J5+eGHc1gWstAW&#10;ErkEATO7865barPbc8Wl9Vu0RJUFXFFI1xxj2qyz5RBzjSI0DgLRenrZLYEN50yyRXrOJFghYEWx&#10;euQvbuhGbk3HeAtOxrMtdMOp200Yyc02X4Ir8yU3899gAo4tEM8hkKmlM2NwbnbiHA4o/OnOpKDC&#10;bJOhSEC8CjFsChWRPbjScn2KZ48T/8ZK0Vt/+MpJAjLYQN+nRXKXc/l0R0aKJpbs67wECjWGRDlh&#10;XfFmDTjnQ93ko8I99JmNWw2CsVHSUmpdsYmQUXYuozX/BW9vn1bANj7N5tnS1Xh76B/aFiC7cM/7&#10;nOyr138lA+BYMqITpACT2nqGQxP/zq7h5NzmrHqmSRLE3yeosanuPrGuHI0h0y1t+WV1vrbnAPNR&#10;4nb+W98HXJUHsnTusAy+fR993LNQwSh7X/zdI+XYrs7AFOAo69v4TEZiYuymJAN3nuff8hj/rJmJ&#10;syZEzh23cCZTzD45TYzYzoQ/4UPBPAY7DD7dHwPJSmbCkHzXM1kqFs94xoSmXwQlsbxR6yB7/nPT&#10;FwDCEwKqgZFacZZoZ2oDBnPYC5Gl5LvW8/J4VB9r55Ug+FqA2CEI8A+y9EPPc9Tzwqy5kMuFboqd&#10;dzc/PeOPSDagTMnk3d5X/5V8jAdTJIxRs7u6ZgC1UV/9aWRXdx/zGG3fbwMkeOH34l2Y1/RSLxs5&#10;FzZQVK9D5nibnZHrjMzIOPeDt727arYAeXK8KpEaK7zs2g80GoU5Bo102dsGMUEwGs2Oi2FgKBvb&#10;4FGGqvG2kKRnjtxHKohXWjGo+2DFxIvLSJ/t6xJQVYZ92DGP9kq99qi4KmOXR3t7xHJRTtXVf5CP&#10;fX3kzdvG/4HSc+8rFtojzxvLICU2qdO4EeY6n/sfel4Z3df0zR24bhNssa4ibzsQxnzTc9vc9Lzt&#10;g1XqIHa6obJJHXr2OvZZ9l/eDZh76eUTgk8h/8a4KFmlEcgE2KiN9wsuSHlH8qBXuPfVf7nn9V3g&#10;fD1ygpa4fFoawd7zsMhSZr2ktjaw5cZB3q2PwVSFO2uywUoSlJYwVh9S5zxnXX5peuFT7EELFnJZ&#10;DE7PXcisbwsT/P9dZ+Fdt3Veetb8umXCwEaRgZR+476VkER9lv2X13k5EymkuYGc+PQ8cHH/6oKK&#10;xoDLzgB/KfT+i57nmUiyN4bm9mn8TskGZGkJZ9l6Xo49Ih4UkHrR8yKFuC1ow3q3gwvX6e/HiToP&#10;E8HH3uls0DBPNwB2W1wHnW14gsZCEujaIlgokyhWeU6BNJQZck/tRRFVId4eOePTTKo+DcBufLp2&#10;FSVIXDOJgDTgyRfrTM0NpY+MSbHMWQh2flrw4STJPzBgKGXLY7SI3JM4ReQ7v54z4RgYJ3sWsK55&#10;kEamU4JRlJknBW3lsHGBtXtWZdYX0pPMoYJ8KA9zE4+YkA5ZLHdjzzm3x9Dv1ZyFUo45/6uax33b&#10;sI2ANeRjIFvb+Uwk2CnSRJOJKbyZM0EP6+ackfsBvNrNaOEkBXdq89xpHcMP9aZn1VrPdSbsuMtt&#10;ZLqStQYDoqbtKgv7jDLu+Vj1Gq03dXnZf6X0FBLVmuPp0xR6QnpEz4eBYbJnxFBQLNwVL3j7J2pj&#10;zJoNDouxeCner/OIysSkuNlyX0hht7wYZFDsrI8lZIuXKrXT19Tp23+Z2shtn8/YG1tOCzCjEfMf&#10;A5N7cdOGVMPTdhTu4bwk6aEZbFo12CWZVPFR8EhxGHzW8mkPGNjtkav2wvi755nhO7ARB2BA4Y4m&#10;ihTuTW82Z7AutuqP8d+4T2YW3pvHzM49Yxp51w6ibT1zJlnDPJGc1FafSK9XE93B7n30NAA+fVJa&#10;bM8Zwd9TeHi4jBuowYuoJoyykJNzYT/sqPCZVfWokItbvjvD4BxM6lxh1TZ7IS848QXIC27iFO7V&#10;n1g6UABeSCJUm2+RGACTjreReAzjXl4g1pGC+S4A9H1SVI9xWEP1hHuZBo6Mf32rtmIewixcn8IU&#10;aP/XvM2UNogMn2bOSRLKeoIwb2xAgQjnq7AovO/91Lm5/0p5oco5FkVctZ0FcuqYRel0STt4nKqG&#10;fVdRR8M3e1N4hVIL5zl7X7tPToQiJCtcSaxudx4pNQKTRjjjMTC3oZBy6DqPxKa2VF1kIkpohgjY&#10;KJlVe7f/kc/OuVWO+FY4DCuOKFysjlJ88Gf31aGWWEoe7cf0BD569txNI+3m8GzwFtgEr6nb+W+2&#10;110HhYUi3PiQwUeaKk6XpwW+qb+20m9/kmpU4RzKIW6xIEU35CvTTkVAjDJxJ47fR0pwLu+BZBmI&#10;Vltzczv/9cxaL6hMY92X0+U8s3XonINRJKD4uk+c0HdnpkZN5OabOAGXpvnSU/Rheh57YvbMUZI+&#10;Z+V8UYm2cQuhA5fbg6bcNDmY6cEt5zkT0jAjgvoHEd8/DWcSY4rlYrXiVqA5MGSHA3D4MUlg0tuP&#10;nvfVAVtb6D20058iCPizkF85CED7Zav4u/6bq098CCMk23PAVzEjt/Pfag8NQlMF58LWtERyuyPl&#10;8AuJ94M0iJHQb4s0zMqR2HGT+aavIZ9lN423lQz8RvITTVXlkHiXgO7mGCMxBsBOPiaOsrkSfxEE&#10;TrUdTQ9oqvdGn6XnnjQimsp5kh8lZB3TWXbU3h66p+HL9AiwmifdrvfmXrTNcyXw+OV5WDQlK105&#10;E2Pio6Bnl5rCrbpPaoSRsHbDjcp6yOgnbIZcdg6ER+q/HiOp4llKTO3/IxYWPO92/uv2bVRs1Cvu&#10;wnZXsbGcqgLUbV+q4Geqz2ylJ6Ea9ZWLeaTEeQ1Izku/Ap8mT6jLIhwNhjmKD4Eu9oFJjcu9iqzP&#10;snsPiXDuGY5JQBIhELKFGqwQ0YbNkLKIU4biPb1n1NqMm3MIIfIdN+h97asDuihr8rOaysRLSrmd&#10;/3o1UWJ9+tF+ZiO5Xe8t31IpI2NYpYptmjHFGKzKAYGgCE9fbMI1riTKYzjIY+x9eQTu819gSwHv&#10;4i0v1Ocdy8R8e71AGiDbN0r03tzL30pSST5Vlc8OSMD75RuZ5W9CLWlr9gdlTHwScIhluvsdt4Ax&#10;LQ0LwGlqZyUriIGUhoWlSZ363jO4G0saqvK+KYoicAwqcMwZKbNl7PGYgaXaSFpzYtDmwIBfJTKI&#10;rGcOXOsynb59NRHa9JmSEeM+3XkfV5P24EQTeoIqOXN3/V3/9TqKRev71Hg1j7ldH53fYr3TyFAl&#10;9KTinOpKKOTsFskkaRSTMen4mRIfelZuVL6LIII2SGH3zPT5tKeDe6G7ZQH/SLfPt9GYSib3vvqv&#10;mDMHISaF3+Wyga6rqZYk38tPw/sBp5gDU31tP5YX3Nlzva/+yz2TTZBOA1LiSYpvkhla40WpT2Ng&#10;byQhwlFwKOVKn71iXm/3ifGc1ZGomoWJ9P20UxDY5TJpL4T0hRSBPwk15Kkhb1KPiMtb4LyMQHI1&#10;5yuMgE3vxQY//kGX2mZGdWI5P8YJS+ecKNtI9/YT+jgy70LrWnbgcc3w6RuNw1tcN7INnTPSa8Ze&#10;2IoQyHwy5J23CfVbd+h99V+5cuCbnVXwJxUSkIBthwhob6WX3A+otj1WObOgDp7cTyiDY8+c3JQK&#10;8btkYPc5L8BW3E3gp/eBURPOPeM1fgMIpD64c4zl5sJW6pNCKCTARj0Lfb4KDSKTdrHymGGOt69O&#10;I+6cZ9QpFf5Gnw8Pf217yu7ZoXdcDN2EVBSDJpa+nb79V64z2miVPZgrNXvG0WZB+TfaWlfnkIy8&#10;nXsHh/4nL/22FxSHqDVSSpLH63b+6zEK5ZraLJAQlQ7uOvN5ZvgPrORS5ScxmnNm6L02wAgYqLRV&#10;W03ddpEyhZigqlBFn72v/ivHy113inwO2SChG/6G6pkqGoqbxmNk3LappVH6CBjQUsvA3tdGI4w2&#10;pJA/Kvtlo9HeHsTDXDmNYmvfe/NKyPb20EW0ppDhh6dq1oMdauKAoFU/JOkicXZPU4JBf5XAKR6Y&#10;n0bAWbE+8SkeSqRf9FxsfLk3kcH4DHLU5r7ZM2aMdYW5BZbHSmLy26bYZc/r5jvMGd6yqYXuu92K&#10;QZaarBzPmcPhDbVx/NsOo1AmF4FppeakVITV63w4HJTUYGrjW6793Xmq/zKHzYvbjuIdV0ttalze&#10;XSekrDADq54Z+IsTT6Vsipyng2U90p4k0dnhnnUevpAXuPFdRRWHmXlkUhubuXgbd26HATMS+NMc&#10;pqP23PO2/3H/YxIkd+CaQ7frMnVvv+4/qbCDI37SX/BS4anOXiQWt8N6ZiiRbYMMGkOviXOQTRlF&#10;/tIHzezIR5iseAGyZ+i7HVx4R1xSlJ4517aeIbkty3FTjWfb++q/LP2BrtR6kBYXRYLnpFjqrBCn&#10;nh+PiZonUkBQCJLRjjJyWx0CRw4U8Rb/+0n6o/XOXuAE7xN/9zgzECrSLUIS8u/gtJoZ7rWyIICj&#10;IH2a0FgyCKU8gYU/zuzcM3FjOyWVqt/DjhS6q5IUfJozqosr/I2KTuS4PbA7Gay6WaUAHSaFhV6i&#10;7vAYJaOkfz2+63m5xoRJoYB0FkUQYC3FpJQD02ODOBGIy+WcGQMmzj21sQSNh6Jn3UbaFnJJluUx&#10;w9gGhgiyr3c+vpzzzOA9fppD0IuB9obl1gcGG9jrOR8/ejaP534lS8L3bqlPStgnpdzOf92eSyrt&#10;s1KBILwxXXIeOZjURnBUuVxSRjvRRlZ5CkrhwcP9WFuLyHj5pueKPGZ27vn47vJpLrBKQTkZ5YfH&#10;tz0TEvOkqBQTesDyaZwsqUVMgbA8JqiV+svc1Jc9w/3mQXKBUQoao3AfLUfCLhBmzxzfmZWrcBla&#10;Vq5wp2//ldxB1rvwgylrZFxtPRNb9IH4FKFE8ma1AgoNvLHY/wKr4sgCOMR8d04Ki72OtOdjnJyu&#10;CMCc2fQvtEVOT+PT2A5sy87bwPCrkN3p8SxKsbz9WOd9FxKjQB9IOi/jdTv/zXVRtaMS1Lph2fLQ&#10;7Y6ruR4sxPdVsHrVg9GbfAEaZ7lOx/4YLdqnFsvKnUv3fIQIlf8h5vdUjXT7XLHZU7FaKxBxLOs6&#10;opBRfZb9V1KKkF45P3WkbwcL+FaVm46BHR7rCgaftfX4p9VEZQI444+yVj/IYEl3x+rGGO1r+b6a&#10;OKlLRy+q1A5ZKgoAbIaNu0dAZZ6qT4RCSPDHzI40XerjnNRNapErPyFo+hvVqHuWMG2VeZyPOcut&#10;3fW++i/z/bwkjN1lvq85C+xck5Jp0ee8VK35tjePPa9axGnbL2rC6fFy1HPE5sDuqL1UsmHUfnfO&#10;GVNmUvspruCtOhxKmt31zClvUKukKPp7EwjUPpx+vMNjDJGSF/X4smdciOUfec4ZeMn89JMNCJfO&#10;8xL03BsOW3WTg4yUt6WcYagim59tnFpmfblBvZM7T/VfydurjgtSTLGkJp1XEQq3beYKB7Uvq8DT&#10;AMleyEhoPU953WjeewbTZiQ5EQd8Af3Y4IYXJwgRicEz82I/c6KogMGQBYSp90IIRL3LUMIbrcSZ&#10;lSSgtFQ7Pd5G2/31Ys4E+Iy5xR3B4dTnjOOvoEAUhFJmX+t5ydPXvQxhzdzxdguKoUduOhXwlxLr&#10;5KIrs7f1zE6yiKOIjWwTHl/1rGrmLn+nqHZm+1mSAPLiRElySqfsAQNh7yBZUBvc0av8DJUtIc4/&#10;VopQdeIcZ88CJvkxHBTG9Hy8QgJwk73QI1lZZZBmz4y/m3dAd/4oGUa6v7yuC7UpUww+KN9G+GYW&#10;zx21idSpJuyYM/5cXS7dPk05fc9ZRb37WUWkB2hJkgS0AKGx+3UGNodKnD3/xSVvvWdwXU5Cx/dA&#10;z33OYNCEH4hxg2kLNribM2zlLFdmwN22Y9S1kMRPnW9FqboDTAwMRPYM9dK/dtkzOFw7ruU4jUjZ&#10;7FmokVwMlkIAw3UxKLlZckgZK6GyPHq2PhYSW1gumCIoRVxJ9TVjL7qd/872QDzcnl68d93Of90e&#10;WIbREYTWM6jDqNzudI6AYxPtshc8XDtjsRUTEs8X8Q80wafFV52bsfrwyRtdG8sbpIXfxdIMeTzX&#10;AHllhDEZ+2m0zMcM3CvIyHQLQ1Czz7L/MqXwGFoqMozNNgdzCElyYHhC5Sttqw9q0IEeUM46R697&#10;Fmzbhii3gOkGqvXTRPPLWoQ8vwOuWXP+hUhNxDw7kYj3m54BG3khKSckRGLrmWOtxDWZZdsu/4OY&#10;nvEmeIel1FzPGX+a617xD9BlfZcPYZ8MiCmQhdlqzpwjbP3gMDAUQkbe98yJb8sK+1QVHtc5k4tW&#10;QBiSIFWVb3mMxOGxe/4PhM59z6BkQCT4HNGNLo3aAGH4dHKYYlubdgYwUmjisavgzrzr7iFfTrxN&#10;1EvIwnwXMbP5nVQaboKhiNM3kiC/eTvHDUNkfuJlz/Lc+V3dDNbWGdYGieKBPcE/0svtLyP0J/l6&#10;u87EICmlYnKykF1IRZAoe0aByhR/cxjpjkS7c9wTVHE3Z251BogU1JadG7pGfRodSBQeCykTeqM2&#10;5lJ5+eQj+YArOq5zs1rq3eqZMAws6J796fl49fLV23dzRuOasIiKTC2flkh1z4+4lupU1WOZIS92&#10;ldJMvM7T8zF7VjaSF/Lp4gDrP6Po9fhyzkiSGct7uEfIOatrOVRscJMkbCqn9eAB8WLc9UxNGaSB&#10;yfmI5SmSZ1FBDu8e6qO7wlvOx5c9I5kq0F2jLmqr0uYMMtolNB8L4uCd8dJjBJZ47qqnbSsMoo/+&#10;A7VVjc2n+3x8N2ekH9qeqf3YsPwH3J5+/OBtRAlFzvJxOSYfPVsfC22EQwjd1x/9myvgd/Tw3l7O&#10;1mpv055e3M5//X2V7bKXAWda2UNu579uD37Lyu9E8CzfP8ojVBkX/COOryBPO0wldosdChRX3AIn&#10;UaMpKVcYsAflzj3LFDXVn9gFIBNlsz2BbUSmputIGK57cQS0STcAhHBHAHTLHIUWt4yf6sdKD3ol&#10;6dhPEcb3px0HfKli+Kq31HJE3JRE2kZN8VCipFUahVhfuHFxrnCkxIjRy7dceuKg0sBDY+EoR0ov&#10;qtRv4DjWhnQkhm17tbrYFCWEMLq2SjaIVZk50S0ivc9WBee8HZFPCoPfqhTKeHawVcWTuzscLxNL&#10;lt0+0MS/0XEdnnjp4QKYwAL6wyoA0ciI+psVN3EBsHpNX8Vz6VsCgQ+/my1izWfMRB57cyqTeRIZ&#10;CdfXll1QQ64FultbVsdb5AldxusjV0Sy1K7Ucd7WkSpYUPiArrqFS5wtzXYY8n7hVaKyII0tinCH&#10;b2qs3G3WU9/iiknpkA2SEmOXCbh/MBRKZIwzrg0MBvcuAhokLPwtOyMm0E49Kbxc4XvwCisr1Fdf&#10;4Q6GJI2z8A/BbvU2QuV+I2GjY0V4Uk/pTF7SjMGUI7oGhqf1D7P8wOKd57yfYKjl9kmBvPkR36W7&#10;mQsRtCIk/d3juSPHUGmysuLaZuVY56MW8c8DkSO5MhImBPeKganngCBMz9cBdvnqsU/qu57lpcOi&#10;DA4uzHMtF16JqcocHsPehQgq2PFlz/pckRNit4ONPYnIq8ci9yo59Vi+qRy3H1/2LMOt9KcxwXVb&#10;DgW9HvvTRRJGKj/N/6tnFWApbZR4R5e8AKXxgdWcn4+JwFc0WuS59xZRjYI4YI368WnUb5XB/8QG&#10;oIq40dWP33EYkTpXSDrpkdwnCVJ//3RRe1zy8f/uue6SoOfHQuKtK/wVanGSc/bcHhPrvFckCZjh&#10;vPa58MTMqwLzlCSPgYFfVRZWLsY7arfounZn31Wck6h9+WkehgZVc1Y+wpSzMPpZOh+lpypVOqBx&#10;yLFBg1I9pphUGQSzZzCqNbCX+SYEUvCs+tNyCzZRIZPRca3pDpo9g2AtJ4NM4BfrzCFaCW6HY1a4&#10;UWs8hCf2Qxp8HlpPjhuPwgstmgNuwbWA6uyOZaIFfNwsBDv2eAcBALRCbzrGFd7MO+lJWUZVRYqF&#10;fJgrDOWXgALxGGNmAxkJRFPSs1x3j559TqcFC2SocKvo0HkDC2+5nf+6/f9Rdma9dmTJdf4rRD0a&#10;kOrOQ0ElwGhDfhEMwfKD/MhmsQaYRRIkrW7/e38rc+/MtfKeqlzXAsy6fU6c2GPsGFZEEE+cOopA&#10;Iaubzr5/8QTL3Ji3djemtoMSbkUgrIerRXk3nA1z4lzqV0hnNoNSy5P2pUNTSbRTXdODnZeaopGb&#10;NbYbkC/W9PKcuYq7ijpPwj5nwMZzSSRajucI4bTrzvMUlpypMrOBB19Y25QA5KfnEX15d8Cxb7mj&#10;uxOg4yy/2YYtRMHJ+AW+e4NGXfhYTcfmZrxWXtBpb9rcl0TR3nnGku62zdAbtunOmwgt5yyn+Rw1&#10;1m4aorRB4qncPtbDECKUiPys8EzKnkR5b6korWdTajDyVp/4NimSd2dbMH76xYMVj/T2cTdn6yV1&#10;8aeZyHZht5/eB+Z6y/ZxyZmYzLSwL/jOyP7fM45eKiYB6N0+7jhrc6YJvlsh26Soi76nVmwK+/4x&#10;Vujmj9/U/Y6zSjnuuq08b3GEuM27iHvJWcHR7bq/ljOax263veQsRXsKZilbebaJk5odMj8u5yxj&#10;YLs2L842gRGK7g2x/jKvWFJtu5ObqVxy1tM6xePL+wzWh/jm5Dwv7LbPRK13neePz/bhVYUKb/P8&#10;UaJ702swvzf/Ha8wTQW3oOiuETK/+b2LLxKOIW3RqkDoOGe+BqiLLYi7yIvDx5rNnLiO2fJxuaa+&#10;XRvttmhU+NqXfDui28eLkb5x1tZelJFz7tM3z8ndXgQ0wBeVRo7fR8vYHuRNgT9bU+qEUXturukL&#10;8Q7kg3DY/Hiq/fvMOJtbTPSV51QR+U0d3F7L/adZ0wmJ2Z/x7WN56/Ybwj19hW6+ODbmtd+8a/tP&#10;s5nb1X2pfpBAYMUIpmevO0dA+uA3lnOrVLBzJqy8CdmXOhWlCPEbTuqpkZWc0ce304/bM/0LuJM3&#10;LJxszMwiFJp8SpSlRVD/xltjdlyp/HBIWKpXbooxhRoFjTd3i1y9cx94P0Z9+Wq6hOZoFbOuFHnJ&#10;x2AB9USmHFF5i5wtbVKwkAYtMdXNQkiZlH+tdxY/CtkXk/RFKAF9cpvPBoedmw+Sg9s3aZltbySo&#10;NOrcW0oFjVrR2w8Lzjp/+AVWg1XFahpsX4cCoTa5itIt4ngHkEy2JPsSEZmf4tqNvSUDeRM7glit&#10;n1Z7i3W7g0u4QyuqYGOL42YLe3HO0/tND4fZpULtQVisi5L40t5iNW6OcWWxpdcREOEWEhXUO4+U&#10;6hRP0QwuQfDN1p1/mXSbLedk6nT7D++fEisZOy8MySt8NnRkorbVunsX5kPIbF6vC2tBpG6ei9cu&#10;MibEtDl5eQ5gKU6UKuWsB27DSm2zJe4x3xOwi+NcdEeKxZlG9l5savthSqhv1wsfWQY8uUBUsZyD&#10;wsPUC0dKJFFSdpIS/wi9mOlsdtmlRebebhuEevCKI0VEYcohKqqNsiTbbHlX5rv7Eusdt0D+tP7Z&#10;fSBqOa16kFKqQWDC/gGZPLX8C59y47cLhN2zhkOrvcWg34DacrLn7uGyms0lVXRV6AEfFOd8Y8uN&#10;WOODHVuqMk7LgwS+A8iSB2aDbOFFUc6rsVWJgOmjAu6gyjOtuBA4bl4gGh8II+U/DJB0nlUKXoKe&#10;iU9ptjEltjws6wZVs1WZ16mZ7KTzSBFxnrWMrZbm/qlg5estwPhV5ZR+tiiR4wIJHZWGJc7fWdsZ&#10;tjh6I04EOGsrNiiv8itCJriryQgYIyaeiG70R4vMM7/GbrfZCjg5ZJgMllecZKE9t93jlU9nNukK&#10;tDIcgyLSmhCVewFgJ1sejVe4dclw2fQh9WrMaByZc1swTrpyhg0I9QtGvkjsV2LGpfFNcc7QORm+&#10;yMAuNv+5rJKE3NCabUODUPNu2PXVSVZvrIkoo1KqclNtb5kMvMZ8EJTpwlZb3/nwEUjnab54ktNu&#10;uwUBPBPmqS6oca/Hf35t/ruqmDzGWxVe4bA2kTS/dkl3kZSfrzmRRfbTJ4XauYHAiMCDh4lPWen5&#10;WtDGcDftk1H+NcbKaz51MfAQh+6EauU415Kn/lAVUS09p116heX+intCBONpKrw4rQ6waPoBbxE2&#10;VuJQ8TIGxR1bz9WLkzMXe8yT7J95ucDf4S/98y0k0WAGXK+kNx6/fnEt1btmDduAVufZihRsvTAj&#10;/gt/hh2XRb0KR0QcRw0vz+VzeYmtGiyO8C5wc/CEwVatFkc4kjQLsArhcUHSKRVMl1/aJL7zsSzJ&#10;KNeSVnazInISza8l8boBWD+zpBEdITAscvoUmhgilxdPHUD8fCv+O4Q5bwl36/IoL7LlwRzSjSwS&#10;FicuDs//rEtFOgbiN9lyMIfuhx+EoPAr2C4pt+u6Lu068od5F8abCCwFeH2uBcdoaDSEMnhPliG/&#10;ON8XZ8sVHg+MSgzgivNl1LEbGQGqyMVf+SlhyfWhllt0ABkrtpz2rXWESomnQQd8eOLAYSsgprMl&#10;u2ef7Tbkii2G/PSIKNVPlQLsHSB1cOJBeZtIc022Kne6PsVsBpL3FXsribmRKuoYbHEPzUXG/XUo&#10;lcMyzeIpf3ak5kUaVwdletTH4oSiOx6rvBy+zlMyqjqhjRAR+PPX6oajSA+aRQQgdjD0NR02YP7q&#10;/HcMht57lERYvs6icqf+9Ovk1khtW7/O01R1u0EEzOJ8bDG5JyHRmNTW8IPEHYSFrz9HbGajqtUC&#10;93CML+9LToq+6nhH1lEyxoezSQHEGAVXdYoogHFYg+S1LpxaiQxrg/Do0rrOTqu6Jo+a3/I54huL&#10;SSE9570GigDcp5kUitBwv6rhKbraYZSHNeDr1ysygK/zOi/H2s7BxUk5EapEKtLI9P0nCWyloqbX&#10;crgK8KNKMbs4qctsl0aDy6nCQsCflqtFPeZVkabmDyt3+BQA5DiRKre7WgaVwMGMkKBY2ILEGQ0H&#10;3v4wNpgo2ECq8OLiNw9xpIjOAAlSIwwJMq9Zzi//mj8Mzm880sSdn1KRJqCwzZb1P5hQ8oWwOuuQ&#10;UdJe8YbF7uEkPu4tuz2XkbcmndUc0QlRefXe4j8f+RFGui2y6rDPvd0Ozf4pGzRW6rVHis6BPIjr&#10;kXp5krHN2LH1UxS7tMp5SQcqhktO7d150XIz8691a+ktOVU3APtk9Po5Jl41PF40okEPzw8xmuZM&#10;WZNXvF/oMcNoo7EF9W/jZ1HSpj4I6PAANKCa37C7QCSy0v0RfmJuY7S8TofcDC7wPEl4sw4oFdzD&#10;rOey8BhBAzxT3Vb1Zx0bulPOk0K3ynmMLnzIes7RvpLnsipjtMw5RICKqc2f5aaux2QbEN+eo31d&#10;/28Urqku8tTiMfEzpAa3c/n4Wg7IP+S2v0IAGyUl6wQZt7fMBkRblkP1DZS9gTOURByO2m4/97XF&#10;hBcqxXjyP8z7SVb/wU2LnJhXGyiJcs1XDSdvZD6HVOUcJj9oZX58WVV7DQ/fRrUZOpT8iKvot28n&#10;p/Xu62SNrWFNMABjPhQNHT+o7PhsIGInG/1H1XHP56OLNc4XKtLodGYjzPnEt4VmGhzmty7OZ7+p&#10;Mj6yGIfdNyXY5ZNs+4MZJnvt0nwu8txPkzTBgyt1vxiYWarvZwcGdQQ+y01VpcY/OBOXePI4TMlL&#10;zgE+yvhZ9WsZP4tAR8YYT1xeU/NgN5S1e2mec43XU0LL5akk8RyChh0081vz3/ntGUckk4Pw3vHb&#10;l+ajtPJ5MrZRTbGEBXM958NdzlceY2aEQ2U6C6F+aT6XeKLUT5EvqzRtM7Sj6ShRY9wDT/uQ+OBr&#10;eLI1Y8dV+GD1/G3zZFPHInDdldhj+4ZUnc6JWn4YDfUZ2PnDvl1clZ0PdWOxHf9gEFi9FECKD/fh&#10;E6J5TfqVGgxtjxJtMcKYsp2g/+Ah98o/fGQ/pyGYM8u/1lPKzdvedCRFugts4YjzYe76PHky5suM&#10;mYbRNlY1ueRfK09VXxsbvFPO3f/zD7m1U/V7HU9egilj8AlI2tuh8g8R6IdK2kZJA/JXvMz+s1rn&#10;OCbSAMYiAL445DMaJeJw1IuoXmYE3VQyiCzx/3yexhOn9iFcrAj/fAO5I9fznckdTBknHWetXos6&#10;xT2eUnR+a/479n3fvf1i27uXnAYNvtpNUjCdEOLYgNuHmwDaDpJ9SEO19W3o1nCnxCV5bDW6L9PL&#10;pxVJMc8nq0tspL8TTskrH0LP7sT+lGzz3G8TEZhh6nbz3G8wt1sVIOxOYDxNlUja4eqx2Hjiaxr3&#10;EDc23tx6niZSlNWZygf+upHloQJrh3Jb+Ifn6ws2i9+5yDNPHPJ3vor0LqXw36CZ35r/rmeNx4Y1&#10;WPQQUjNlgq5v6PzWpfMp+2CcT8rsKnvA1tBe7CuAA+lJt3cX7N4IT1b7xpszH0gV41pv6rY1i4ha&#10;lSnKNx0csXZWEAZ/oPVcmqef7Bu2JuZpogNrlMpPvgh2SVGzhsekmqdTgnk6xAt2+YmX7hjDsA83&#10;ParjaZQvFFVUoGnevVSVXPJKGs7Tk6uZfw0ZZzKbq3aY586ThR1YqG2z99GSx0luwTixySX/esnz&#10;hQXHYRwRN8IW2IXLz06eeLGmK4SejaOUZLe2+zx5Dg9J+vazOMoFTbKL5B9u5nrF0ynlv4hz6x/K&#10;2xLztNOnOmgbRjtXM/968WbtlHP57K5c+HB/BfYPq3ny1kyJjJlyiLCY0L174TEzOYSfTpUpV6mX&#10;M8u/1nmazfHS82umzEvHr0laoE2vCSIqyjHUppeOXTMHQbQLUGRnyPwkyIvdjs6Z5V/rPPcapbKA&#10;1JHLflbxuaECEX9QCph9yMzmm6V0PqL7l9Z2vi8rNxyYozcemhxK7nzn5rfmv+Pb7PUIgF389qX5&#10;4GmcYgyHHiAvHzL4rtlJEpMaAGhcCsLms5QGPjI+7l9+edzm645MGYr0vBbYyDP1jlspTHEMStGL&#10;LSBKTH4uSk4v/1oXiKLhE48j5MsBg4JvfGbLwFaAyWBrruZHXsDVJ1zdR6L/094QCDA9gaj0M4SE&#10;//cIqN49u/TjxS938cxcmirv1YyRCx+YHhhzNdMs/YgdR+7M5d0G9GKeefKAY44et5wCovnT5pzf&#10;mv+u28BJnnY7qvgOi5nfujQf863RLGv0q58Hxlx2KIq8g75x5sVSUvwrZJqJEFAjh5rCMueHsgd0&#10;HbXDeZrAQ+UYmJIXa3hpnqb2ko0p8IWJEJPdgNQOnjOzwRfcUS+7zRSkhq1i98bTP8QUPehzuw65&#10;x7iqedrTx/s+rIa5n6ZbAZJTozwbkNnDFAHYw6e5mvnXuP67tgLSffTsmDyJek4PIS+SkrGdJ96Y&#10;6aVg5K+4hwiV+Ua9DBZhc81fxU2+aolzPJiW0/8jEdHv5j8g2oblwnk51CH6ByHvVrNGqQPJ0sZK&#10;hvJuweda5l9TsM7eDJiAKKb5TizBj4NLd07T1C5Eh1qusOzVCZLWOFYIfwqnIjZs0RpXnpzM1T27&#10;8eT7k/J1VrIcX9PWfWEIc1vnz760WE2DJJVFVcDaedpNQd84wlp2JRH5dIh/mqsA83oc6WptzeCn&#10;nIdeL7sMmHws9moaYx1kkN/tUdWyW3al4rnb9CTPH/rU7poezhsdbxvOLqXxOr/mWd6VQBQfeVvt&#10;RzGgkHTrHBFP6YLZR3Ot6OAavHsxx/marTdEoxwXT6X2yPhc939+a/47vr3EYsWe8nnqBpRfvnQF&#10;fTZLURCbDUgYsDDLz4Emz6DVHnABTTvaELyYyyWGPGzDaUkg7KAa7mE/sI2od760+2P9zElawZgV&#10;w11toO08sX7/Ua7U0CcpyXNQALDlRiBFmRCv8IcrTXKVE3iOhkE9ZciuQvFAce58MLu+B86LWjtj&#10;93IRc8Pxogx1TcDCk2iSqeVKTdq8C/Mnk9GQ0Luyju+Lols+YNOLETCMOT/ctHHEszBp62FMLvnX&#10;fBU2OBBF12/WPoVzARfQzqpnYjZR5yN4ymydHxKCfQVPNLxh0JAQ8ZjgDGAgZI8sF0FtBA48gU2P&#10;1BFcA6NBYHUwsQSFs9H9wjk6+jFu8yQCPaaC4nqseUtAd5gGFEVWv8V6bUEEjswq7tALRCk/u86T&#10;yvMHWAdRcGWvaLSEexRGbHniJJwwVh7c0QV9zhN1lFDU+rPIrFVF2j5Eo8PBuPBE1q5BsmptebVm&#10;ug9STWWWTK6pC8W4NmQqDVmy8cQlMecJ6usV1qmABcMmo5oe2xc8d+Qynnks4PhQ/9NYBHzh6y3r&#10;5skZGpoZRSZR/uJnWdnhu1YZydRmOOWzGTrgtwHr6Hju2G8QTXhJgifidmiguGUOKQZUVJvyiqD7&#10;azq1GEidw4TGEjxl8ayvJNrnQPdv+yk8/bq2eJhekwi6PDPjZ3G9Z9NR0PV4qZejKZPgoM1gFQyd&#10;Tqlzq2FZrS3wV2T6+rMcojXaMKcCyHkiDlRGI18PkF8Atwclwviy7JuyfpW0MJjYW9XBJpNmvdPz&#10;W/Pf8W1cH+NFpAbd6DTArOa3LslyBeaHjKPdxsAUbPPBmprLpNGHKkUaF4dlnQ8JBK+IvYHBw3Mx&#10;KLnLcScoRq/8cokUwQ1SJ6ThFDWzxoegWi5bFXO+Y1UE/l/XXf7CzU8wvzX/3b4NuGJwUCDusOIX&#10;1xBDbkikRTaFXEHXmL506vmMnLq5wAqNj0wLAv74bAa35JJ/reNUEfqheAIiUDt7k5/s5IxYgWkc&#10;jTI2npzS8XChY4zoXHX2MW+kMS9bg/9+RW1vP8tBGoKON3Yk8W0fCmE9VhWvybaqObP8a8xzz3lD&#10;eB+sJM+046ykbc/Jnd5GHOeC6LfvIVd3q8r2SI5OnE8yKrEWl0VAQh9aHsgPNZzBGGnj9X6xtnni&#10;eP5wKa8/yK6enM/I0SRZes5q/ualNSQgp5Cx9g2vD4Ut/KwAWdA9Wj5ka1J3wis+kzogBN9eryHS&#10;SiJh+VmetlQ9da2n3wXbNt89yu3NbqXKL67QdsoBGXKB55k83jHOuSrz3/VMKUw7rcAnlfc9fPvS&#10;GnJ+OArLfMDzcWt9DekShAEyPmRucRlxoWIOrR/i6V9v6oszcZEnfvuZh8WznOeQMo6Y4eNnUeCW&#10;nIh539CyH+5HxALp8Ac60mFVyEacoXGc+Lydf/bWyKc9t1Do+mYNeZAVTNCZYNXVVstk1lLAe/2Q&#10;6E/qZqRqzKyWRbkYI8s1y9mQ1MfBXnhRRmV7bOeX5r/rgaCfmGJFGhgIia3/7fxS8llJUBr0Iq40&#10;6sHuc+FDEJ9D3nH3Il6Eb4F3dj0Q+GC63BK2Y2bMyDA8vkpzpHNseAOH2Yyc3gzV+a3L81Htj3XB&#10;mFhiinh0ecXWDx+ZbMyVJ3Vi9cltnjcveeRfY5TEnx85N1p1yoHGheIKIxPXHZk/Os82zLBWVzoL&#10;SSSL/GswZN30xIohOc2hzMgBKPv48me8AVNNZ2mK00dFTVTgdY/xzEw1ZW7A/HeMC2G4VVzYsRPz&#10;SxengutOQM1luGPRt/Uh8Qmtf13XMdz9M+ArQ/WaG1mJIkEqFQsRQ9T7PO0q8z8lBxCcuNaAaCEc&#10;coqzWK3e0t1zuCKRcyennRmBcF6GhvPhhey/vH5/OmRu2ADfsB0hzLG60V7Xg/mAxnbxLFzmSCWh&#10;ITBfnGiefe7CMgM03PCCAmmGbt1pzPt5kpJF/rWdqheE+zHYf5TdjOts/P7Al/3h09f369Pw+e23&#10;Xxevvv7jX79+Gx7+r9/++/tPv//zP7394Zcvb3/6l98+fFj+++vyDf7Hr28+f/r643dX3+l//vru&#10;1/e/v//Lhy9v/vPthx+/++svE7/1y9eVav0yIlU6zAWKt+/evf/47Wb56O2Hz7++XX+IXLcVX8L5&#10;3ngsA9QP8z/+Msejwb/R//fjd+9++/Luw/vlp35m2P/r0/98/+7bG4Y12L/56/afhxXwmX74+OZv&#10;yzXhUL57+/nH737+8Pbb8qMfP2k11lfvy9dv/+3t11/X0X799OG3n9Z9+P23b++/rL/+4SMj/dvn&#10;rz98/fxvX/75n/Rff/300//7ty9vvnz78JdPjIuD8fbju18/fWHs374sp1Hf+tvXz+vX+Y83f//9&#10;w0f+p88s+a/fvn3+4fvvl/V4+/Uff//t3ZdPXz/9/O0f3336/ftPP//827v33//t05efvkeduVr+&#10;6/OXT+/ef/3628df/v3Xt5+1NPr9d//jPxnEbz8pjf27Nx/f/v7+x+/+5cv79z9/+vL7D2+Wb75Z&#10;vdvj2/++TICd+Pyvn979n69vPn76y69vP/7y/r9+/cwK8zPb0Pnp9cuiXOf99oe///xlOU8M8c3f&#10;0WLx/w3jBy+YUAPLkr7/+7c37/iYDDziulp8PegkKsj+W1d0/tC7/7sf0rf/ycFcfuCXn+YR/WlM&#10;6t2njx+/siH/wUL//PuHtz9+91++fyMvNSrtm7+9gQ+1t8Z7+MuR6H87EeF48NP3b36FSLH5IUJf&#10;EP0HeqRx4om8vjrn5ETAfrFgHs85IWGDE1M55+RE4sTjdc6Jl3DnpPzRh2L1nAisnYofnnPiCTdO&#10;VxQrfTqfkxMR1KT0RrF6nK+dk2rM3Rf75EQKn2KHnM8JRd44cfaei9VzonpOvEHGCQftVcHJidgn&#10;YtrFnNAIdk7tiXCi+kQgoHZO1GSlgef5iXAi7Bx8edfn+yTIpLNC7hQXKqjghU+x4eU3HoeOnMvn&#10;01IlgW2E4oULo5iX33n6kZJdWrByoqWcIWfpXPj5pSe9GwBJwcqJhJUmJ6xg5bcecwmLoGDlRLAi&#10;q/W5YOXXHvsPv3szLafiCiOVClFL/7x9izEriBI1vJyqFkzXfvXhpZhBsYZOBS96OdwVa+iXnwId&#10;gBCa/XKqfg39+hP/UnnKYl5OpXmRvX0+LwU1tytJQgKAoeIdCSrS2JC6xeN449ef4DCNeG/O5xVU&#10;RCcpcfRUzMvvv/DtmO0FL6cSL57VgpcLAJwVbFjDy6nghX7W8HIJQKiAJ7xZQ6cilsh+NbxcArCE&#10;jLA5G04FL3VcLdbQJQAKKriL4swrZ3s7vQqb4ncseLkEUGsK6hIWZ8Op4KV2rwUvlwBqooH7vuDl&#10;VD0vlwBUPUGwNfvlVPBCzhf3S16cbeV5/EleKM58UAlpQO2P8zWkOo7zwr10V2jVQSVe+NALXi4B&#10;1K2bEMD5fglvua3GepcbXi4B4IXXseHlVPXZkHNxGyEeYM5GceaDquflEgBfJECc4hzKYt5GiN2k&#10;5kPFfrkEgBfusYaXU2EN8+4VMkpBm22E7Bdu4mYNnQpeyI1CRgkrb7zUCqTh5VQ9L5cAGF0oDs0a&#10;OpU8CuD8zveL+KLNi1IA2Dbn9yuo4IVboljDu5AbqBtSzE+9JkElrCtJlcW8XAIANwEr3/ByKnjx&#10;PjRr6BIAPQpgRsPLqeq7TCTG9otAH1jHYg2dCnmIclPcZcV/9jOP/xRwRsHLqVRSgZJGxX65BJB7&#10;lZhYwcupxIsi7gUvlwAovZQRKVg5EfoQ0fzmaLgAIAJJBbCClRNhli963qmtrAo4226tXSUKVk4k&#10;zwba1/kCKgCxsSI/hqD9OasgwgNACLE4g8o32lmVzoYgqp0NCsdsrAjBcLkKx0ZQgXQh86xQoQR/&#10;M15KUnsultCp4KUqYMVu+eUn4YMDVVwt1bDcRqhUcDAVBS+//Dz/ZCoWz4kiic6Lh6FQ14Ro2KhQ&#10;oYjwFPc4qJgXD0MhMpQztPMSCh0j6vTpCirtF8j0Yg39+oPrwowq1GsFVbcR6hxSXLHg5fefV/KK&#10;qgTFvJzqBkAZPoBzXoIgbCMkiAkkouAVVPDiwSvO4YOLDVyo2PLFfgUVa4iTojgbQj3avIQlaObl&#10;VMwLQHEzL5cASqoilfd8vwQv2UYILxCuhUkJ9munIrkKV3lxl4MKlyjaUHGXhafYRgimE9hA8VAG&#10;lWQUErE4hy43SDwGNV4soRNJTQa9VLBysQEIS/GdU6khTNS2FkpBrqShMNMbVfsmB1H9JpPos7Mi&#10;QwAXezErJ1o1jeJcCD25zQr9CfjzOasgWvQnHtdT/Ulwvp0VONOH4rQH0aIVPjSs/O6rnWBjm4A8&#10;2ce3OOR4Ws9n5VefDBvKExQL6ESwwgXV7JXLC4w02dWnhx3UsM/qBlbNrFxckC4gV+05KydCMoGK&#10;a2blFx+rX1GXc1ZOxL2CV8PKLz5VJypXstBH27GtdQxlr2xUSyOy5rA7kZ4s2dTnJ9AvPohtKi4U&#10;C+hEZEwJpH7OSqizfValZA+iWrI/ubRYkKzFmx9ElOhUXnsxK7/46gHVPPng3valYFYqdFGw8otP&#10;Vh8K6/leCZO8rTqseK8aVn7x1z5fBSsnYgGV81nMyi9+vVdO1O+VX3z5qhq0zpMT3eB3JnevmJVf&#10;fJW8aJy65OvZXikZpXHOKJly22Fwjrz5xV45EbEPvGKFgqvUh50Vp7ZxwQeREunB35wvoHJ0dlZL&#10;gsL5rIIIeKmiVQUrlxbtsXh2ovpYKGd/mxV5qNjFxayciHRL0oMLNUaI5mD1/FCwciJYycgqFtAv&#10;Ps5m8kkKVk4EYl51TQpWfvFhRSmCgpUTwQpXaXMC4+LTWkTwkVPlQjn+27KT5XQPv2JacfOJKTw3&#10;FrFA98GLfKeCV1x9Kp4onHM+r6Ba0tKak+ECg5iCov0FL6di/ZQgcT4v/NK2HGrmRmr1ObMko7YO&#10;SfrFKoIMCm64JBs/a5Jx/xe4yqmapo6R+1ZfP+EI4mKeblqSwQ3/TDU3FwOUHVdRzYabk5FaRQWm&#10;at9cEqgoG1Zhw83JeMLI8a/m5sKA2ufkmVTcnAyNg4rFxdMCHsn3TWn0jYKdZMqDFSCnOCUuEFS6&#10;vcOukdS7Hy64MbfCdFCnnZ0My+u5cicnWa38koQW3IAzV5iyIIMb3SualQygJ839AKI2pyTIMMIw&#10;IpobEFBPDjIo+eZ2BxnWJX6v5gYorWp7NlRsH7O+uG9Btnq+qpV0oUC9KFKEKm5Ohj+AQGW1ki4U&#10;lE1NZcNmbk6G+OkcHUSufSVx3cr9fS6VgwxugDequYUsueNdbBwrQOxskCCxOSXVvrlQIItCjbea&#10;uTmZuMkgPpdcSjjfz6Qc7g9FeG/J/t/IWEncWtVKhiwhxYs8gmZuTtafksB/Lg7ZxnBfKhvb3Nob&#10;EAhQbjeutMJNcB1k/e1WCYttkEiuxyravDTV2Mh6yaUaIRsZUpmU1OZMBlkvldX1buemJNEmhElL&#10;HCPrXxzl9Rs34jnd3Jysf00DC6pihdSZKW5AkOH5oyxaEVtUbQWfG+6GxnGQZHDDI9fIElUj8pWk&#10;qkZ1A5yMlaT8VaMFqdmhcVPfx+pMOhk6F86yZm6BCUXDI2bVyMkgEzcydQupHKhQkK4EDRo5GWRw&#10;A6HcrGTgQjlYFDprVjLI0MyxcSpuIUvoP0glzuIGqLvptt1YHUrEb1bShYIaOVFuteHmZCrEQYHJ&#10;hpsLBaxFNRdtuDkZnjos4WpurmCo+wRVFBpuToZtyilp3u7EleKVId+/4eYiCCufuuvV3FwoUDkC&#10;zbA6JU6Gd/CJLtTNvrlQUEcDII7N3JwMfwmpPc3cEidK4ZcqJqi+XXYDqM1G1kIxt0CKAtGpMDo0&#10;d3RmVKHoLoDK/W63lAAVxX+KdQwq8l4pRlj47tCNgxnAtOb4B5WYIcubZQyJQP2TLsEvkKm0f6Yc&#10;SnMgA2RKTgtloBs1Icl02yq3k1oXbbv2Cm5BBrcqdIxx6NxwA1LytjkkQQY3bfe5gaMKM/vclroy&#10;1SkJsn4lQyIooYv3/twwDZQq6Vyk0jVqQoJH1V3vvrluScYVwNFYrGTiR4EwVVgQVf+zDVBJy+oG&#10;JIKU2pcU9SxWMslIjEMvaebmooTyKFXOxFKu0c7WI+9voyUEiBSXE6kCzcxCAKnPfPXYBIpU9YIa&#10;sBXGsm8aTu/rbhlDIpD3V+HwrxN9impHrLLZtJAIcGNJmoVMMu1axS0kAtyoH9RwSzJlQjZiS33X&#10;/WihulbckozS1E2qId6K4EbVsSa8dyCjbhmGabFvCSjFNVlBQ6nq64OEG1UAGm6uknBtypUM/Cr9&#10;cx/RdxtuLkiUmd+dksSi4oWmeXfDLWRCfd8SjVrftwCW8tZQoa24AEHFllG1+KGZmosSgK9akPOH&#10;VFVn7drgO61qUgS4FGborQ2zFCQ4XJuiHrjPbIwU+wKh2zBzKtJzqTbXSK1ApVIEtSr1wm/bEG/Q&#10;K4hMFXsWEFOyUikqWMwsqGD2fHvdPNkBMkWvFjjj/IAElcqI4O5oZuZCBCgNFTcbZk4ljCSZBA0z&#10;lyHE9rDZGmZOBViKoonNAQmoKQ6qKnsekeEHRGV9GjAxK2Bkd3hHmtIKSYUNtUCrzzV/dSPbZAEx&#10;6ipXHz3TqGQeKjmtYOay4E7589WeORWqMUtSHRCXBYSNZeUVR9+pFlO0ej+phGvLSG+QKogSVGLW&#10;WaIBOyWhqGMWVK9g5goFJ5//K5Yx4ao8S9LMzg9IQE/rAxJU/QEJ8Oly9BvbKaj6o09ri/2A4Dru&#10;8AFBJXAdcdVmGV2CIEDwwzR75lQ46tTYoGHmsoBWNFQpbpg5FcxwVDS6XIBQVVO+glkEFcxweFbL&#10;6LKAsr64jpuZOdUr9swlCLlPxBcaZk4FCgTnarOMAUW9Y8/uG+0qqHC/qLpvcUACjMoBZozFzIKK&#10;t5OU3+aJCQwr6Vkyf86lflCpUlD3UgeKlboOQGYbZgcdhBSUamYuQXDa0/mgYeZUWGh0xa4OiMsC&#10;xSMqCaIOD5sygV2HdlUxc1lASUJs3WZmToUqR9i+WkbXJiidwlY3zJyKuv0Yuo1sVFn1bUEAyjHM&#10;hplT3RDsvWow6UtLEGNGQK6xPNVIZKOCGQj9YhlJMzCydhmTql7GpSL+NsZb5fIVy5hU9QFZ6jXv&#10;zJYeIud7llT10cf1bcvIwSepvGHmVEi4pypRFmvHmZU2dVLVNvVSR3tbRtAipDZXm+YihCDjFYiY&#10;8zeGwJtNTdwq50SSiVuVL6vucXZnSOyjLUOzbUFGyYFK3adkaHJrV9LJ8Oct+fmnKjiBLeeGFU9V&#10;imZuTkZQHw96ISBpCRbc6CHTYBSTjNwMHt6Km9symFs0nGv2LZCshNkpd1joPWrUbKcEfVoFUk51&#10;kSTrb4Aa0+33DYgoVaIbbkFG3zeAZMV9o3eBcaPJxuNtxS3IAIzQW7zh5kIBxZPqagWuCMHogwRr&#10;WAXV8Jk7GWouvcyalQwyXW4uzvl9i8qnzI3CJ9UpSVmCu7gpicPD5HPDP1qhdA9k6kHeIP6Ri8EN&#10;fEolJ4NMQBPaHRQrGUhWbjfb3bw4QcbNpsdWEXtCeYm5qahbI0uCjNuGK7dwjGCSBDcaxxHXPJcl&#10;QcZ6cHMqbiEUeKUoxtdwczJeHJSF5u0+QFIBOjRuQVRVWxJgXcS+q1MSQuGOhmeN7cuzFNxQC5vY&#10;E/4hI0OVIaWqkZNBRrMOXuFqbiEU+rk5GfGxdm4hS7AQy31zslfsW8gSCo7znjZn0smwSBcnzrlU&#10;TkgqEQneqoJbkF1j2Fd+cYB0cUqIh1Z6SZAhSzpkBV6i4Ea95wYRkGRovGS3NnLyAEkFuVztW5Bh&#10;2qr1e/EGZJXTO/rVPTT3Lcg0N8ocNdxcKMh0rhytLLdtAKmg9ICuuB1kCSKvOpNOxikRTreZmwsF&#10;Ui6oq1hxczK1GRJZcd9cKOggc1Gb++Zk3Ld7ZSYX3FwokCpTyhJ6v+1Kby9LEpJKkh9tUou5BRkR&#10;N9ClzRuQmFSa2pDV3HBzEQS0gqZ3FbeUJRSgqGRJYFnhRlCp2bdEpbKSVJ1s5hZ6ydJzsblviUrl&#10;vQcX3HALveSB7BWE+fmZTFQqTdLoNNxwC1kCKAzh1XBzoQC8HV2tuW+BgUXDe8Zh1XBzoYAySUpb&#10;AUNAXYr7RhfkpqQuCVtGtnBrAg5JhiwhRFfdABcKnH78JdW+OZnc8uApi5VMVCrvRgV7QKDaktB9&#10;WX1RG24uFNBSgKo0NyDArNhvWFTNmTygUskLqey3JLsCKdfk4pL8aUvC6b+tuoAcyVTUq9o3Fwq8&#10;Nw+sZXG7AwQLK+BC1Uq6UICbomcNtySjamMT36MmdKwkXdCbzN8jGZVKcbOcy8ksjEpajno3nFvC&#10;BzIUkyaSzsLF3MhWbdInDmQ4S6oC+ECcndsVzYAbHPKBDAWPoinFSiaelVaoTzcFEg2EkA9SBRkq&#10;j2ECU8nnkflwvm9JRsM7St00cwu95Ip70xRkJoMn5vaATCiAb/jenIxC2IroFnMLshsySCvtNYCp&#10;mEYqytpwCxG0RO8bWRLIVJ4O8HnNfQsyPR1VHhZrYCsJt9vbpkNYksHtQYUVzmVJIFoxjdRquVlJ&#10;10swZ2/JT264uSyBm7pcNdycTHiSzqIKdKpamXd+5SADKiNQdzG3gKeiPJGv2tyAIEN5op96cyYD&#10;n4oaSi3zRp8MMnzRahbSzM2FAsbKM8C0Yt+y6OotgZUmzQwvst8AarsQ3G24ORkBUIzMJkYVENVr&#10;XDp6Os4lV5BhFykXq1lJVzCIPVAhoeLmZHpwqgpAlBfKleQNbnzmQQY3StA0Nk4UU0UpJARd3YCQ&#10;JXf0Jq3iplGEVbkJpEM3+xayBMe+Smedy8nAqV5TDOCx8jwFGWoJ1cSalQygKk8pVamauQUZJi3R&#10;1uYGBFIV5zdWZ3Mmg4ytRipUc0tZ8vRAlZ5i3xLhShSti4gFVpXwD/7oRpYEGVKZNPZG5wqwKi8O&#10;0ryRk0HGi/P8VAGQnlwo6DXtLKogg9sDeZ3FDYg6q7hssRerfXMRxNtNe8VGLwm8aq9zBRkCaGm6&#10;c367o0Qr5vpDZ+ME2Q0l4HgXm5V0GwftFX2yut1OxnNDU5Hmdidk9QpJUvmCkqxNOUCnthdHVp8A&#10;B+evaZJhzuGLKFYyQavy2FbgsSRD3HX2W2BdbxBbPN/N3EIvUZvgptoKgBJfSYDoVYOWIxlVOzBp&#10;z2/AEbf6IPFa7JuLINws5KM3vqBDEdbnJ9VCL7iFLAHxhCnczC0UDAwxPGQNNyfjmiIUqpUMBaP2&#10;GAZOViZt551J7OotBam72+2yBPFKpehibnTT9TOJKMH5dL6SSQa+RMGt833D7g1u948qU3R6SpKM&#10;hwp4Q+FVu40KrphGV1WsI8l4hJlbcQMw12JuwC6bhhlJJnSPmg6f3u7bgL1SFIkVqfbNRZDMPrTs&#10;hlsIBdweCJNm35xM5kNVLRPPg6+kUsEaOyDJVKqO2EozNxcK6juooHxxJp0MtPIzXZ8abiFL6GZb&#10;1Umg56UtCSYtKfCFjcNFMTLm1nJzsp5b4l4FU2iygBH5NkiyxG8FTTy/AQFgxTktwmLfggxugNML&#10;XZkqGDZIuKFONqckyOD2pPIixdxCluDBoHpZMzcnU+FXdIWGmwsFXOHgjpvbHXBZuMkWbri5UBC3&#10;+8bPhXFoGwC39pSELAE+zEFpVtLJ4IZXrdo3Fwqckueq5Ba45pgbwMTq7U7cK23x8Cs0cwtZQhzt&#10;qsEpkJpvg5ScvMeFdC4ng0xRO12c8xsQAFa43Stsd84tyBZuTT2Z2wCwihuKScPN1Rm40b6muQEB&#10;YIWbyk403FwEEXu41ZNfrKQLBbhdVXkdePpsu4ntgu+p5hayhKS36yYVjcqrzk2Zio3vldRQI1PF&#10;JzreNSvpZKpLgouyWUkXCogtNIVq35yslyVRwRU8F/jJam4pS1pNISq4cknlx25WMmQJSknV7QBX&#10;QOwb+b2NzzzJGCIqX3MDAsAK6g+MYbNvQUZhFJwRjeQKAKswhhUWmzwaWxKSkKla0dy3A+4VCcRR&#10;PpeTQUb6LCCkRlcOACsPhzzSDbeQJfh0Hqv3LQCseqaUVlDMLWQJeAM02OJ2B4CVG8ApqbiFLHnA&#10;0dV4em9vXShwu4XdaObmZL3VERVckVzMrZElQdZreLcuFJDKPIzV3JxMdgBSodm3lCXC5lZzczKK&#10;LJMj2Ny3ALDymlIDpOEWZLymsheLuSXuFacyoczilAQZK0mfp+YGBICVfXvAb95wC70E7B6+rmZu&#10;LhS4AVf0F264ORmYCCCNzSlJ3CuaE4vScEtZskJKz3WuxL3eX6NgNtZikPHiqOdls5IuFJCT7Ftz&#10;3xL3ivGAJd5wcwUDTzt45Yqbk1FGfakAVaykCwWC8rwB1Slxshr5jTPAHmE1Eqiw2ElGVU/cNY1e&#10;EgBWgvJkWjQvTpBh8vEKN/sWAFaKtpPb19zuIKuzEZDdvpK3ZW5fksnTS3W34kwm7vUWIGpTM/w2&#10;yJBauCerfXOhQEhSruVCliTu9YrISoNoJLzqK3nDSjZ5VAeyKy53t5IhS9RMqclGAOTkg0Tj4kFt&#10;9s2FAumI4A2qGxBk4Fepo9Nwc6FAEO256ghAI9GYW4mOBmHgZByTqlPRgYyFrEpLcgKDG50VGpzC&#10;gQxh0vnMDwBWbmnlDU0yFS2tdK4EsALVEaDu3A5IsrZGLTgUX0kCoMBDG25BBnimqoNBjZPgBha4&#10;snGSDNh5lbkLOjC4AdZsCt8dyCh8pyU5f7sD90p5C8zMat9ClsBNxdcKbikUQLNUUjngsoggCjFW&#10;c0uhcA9VowVFBVgejq6g5W0CWDFN1RG5uAEpgjhalU8hAazAG9BoCm5JxiCfK39JAlgBYSht7nxu&#10;SYbShU5ZnJIEsOK/qPqQUVUlLg6VKRpUO458J+Nw4dlv5hZk11QPqzy9CWBliNy5httBBLFvjT4Z&#10;FV1VoLKqwQ5c1ZfkGuxMUyuCnDAnI0aP6GrmFmRX+LARCueyJHCverrVwK84kyGCAABU6GiKo8Tc&#10;sHEqKz/IMNUfq443lDBybrIeuvvmZHgn4dasZAJY8QQBcitWMsjqvEU6GsXccJhUNyDIsIOp89Ro&#10;rwlgxanDoWzm5rIEwUUBvUZyJYCV9/6pqZaCg9aWBEuYxrbNa5oAVhQuRGUzN5clSGQeuIpbCAUK&#10;hSqJ4fy+Be4VnzmPd7VvIRSozsUr0HBzMjxPdPiqbkAIhToiFrhXPNgo5tVKhiy5x4NRvTiBe8U5&#10;xjtVcXOh0Ecyn5wMbyjRvmbfEsCKCxufbbFvQYYORIvsxquWANY6JhxkcCNE1dzuBLDWKKQgIwL9&#10;8FS9pol7pXgDvS+blQxZQg0ACnsVr2niXu+pml358IJs2bfqdifudeFWVDoD8uJyUqek4+ZCAQcG&#10;K9m8bwGXxaXJShY4cxKgbJCoMpTPaCRXkKFO3qv6/rkWFABWuDHKRp8MMuZG8k8jSxL32nNLWVJy&#10;Q3T7SlLqn6fx/AYkmSqs0EPofCWBJye3DoWUZNwA2mwW9w2VLriVKKQkA2zwyN1p5uZCocY8oYbY&#10;IIWFJyGn4eYKRn0muWDBrV5JFwpw65BxFCMKbjqT1dxClnC7qyxJKiI7t1ulGhWZTdxLI8ODRLS1&#10;8HMl2bWq+zYZaRTNDm7g6RrJlWTX+EGq+pN3B9yr0joKOZlkyEne7uZ2B4CV2g2U6W1kSZBdU0RP&#10;T8epVKZQa64kalfxviUZ3Ii3NrIkAKzMjYh38b7xvtggWUlRNnNzoaCVfGoq+BDscW7ti0OBbyOD&#10;WxddTzJ0rqvK83QXAFbuG7Upqn1LWYLjj9BWcUpcKDA3XpzqTDqZomhV3yIapMVKkmnRWFRJxil5&#10;It7UzC1lSSu5Ai7bS64AsMpbxRtXaApBBgDgSe0Xz/ctAKxwo41Fc9+CDG6kNjUrmbhXmvhVHkMi&#10;YLbdkspVRzICIkb2irk5GafkEbx0s5IuFOAGxrN5Aw64V7C5DZqFcHrO7ZqM/uKUBBnJvhQ8bjSF&#10;xL1ivKGsNdxClgBxo1Z4s5IuFKgLgwiq5uZkBDIJ7lf7FrKERCOVPTn1BYFmsA2gYyT+kopbyJJa&#10;wwu4LL4gwBvVSrqxwsONVK5ut5OR2QR0oLDfOPC2JEgtpHKzb0HG3Hi8m5UMACvc8PVW3EKW4AoC&#10;ClacyQCwYneXFlWQ4VUDiFpxS1lCMe0m/w3z0DYAbtSPabSgxL1SHark5iJo5dacycS9UvWEd7i4&#10;b0GmboqdLEncK7WoBOE+v91Bhm2Kx7CamwsFJBcZUY0sSdwrkvyxO5MpS+RnaW53wGXRufDOVHNz&#10;ocD7Vr44We+V8ABaV3HfAsAKN1U+KfYtyNC5eLsrbi4U+rc7ca8U+KDRSjM3VzDgVmp4AZftNbyo&#10;90oZGO5Os5AuSlSKqvGpUXDVBRCFQZq0pqSClxIrzzXXBK/CqzKCgwpeFXaY+kU+L3JcKoUkqHDc&#10;qdR0MS+XIaRKkHbS7JdTgXNCrja8XIIQhkGsNryc6oncqQbHi8bia0gibJP2nFTSKKp5JWSVWTWp&#10;g8RObISUTAJrX6xhAlbh9VCUB8Lfn7y6cxgo13q/gkpr2KByyPezEdbnMKgeyTKp7IuAqlL1qLtf&#10;QfUIxr47G2GUkKrQhKLuAhULLxWpP7/LAVNVihVW8rnyEVTw6jSdLM5KWlblXg0qlSJocLREBvxs&#10;kFvCK1vMy6lgVeEQAMU7rwd4NYpAUCHlqy4q1OtwXkAqm77zSaVZVWcjwKlUn7trwBzkyNgI4YWd&#10;W5zDgKbWdzmo+jUMuYG+XSncgYKtz0bCUtXmrnkrg4pSB49NNVzgNrby1EXEXV+c+aCiFDGFnZv9&#10;cn3jBhHQwGYpw2YjBNgLqqLh5ZrDDYVRK5MlYKwYOkqCO5eHCUdV2bjGGAsqshHUkqrgFXIDr0J3&#10;v5yq1m0CikqiMPCl4mwElfwX1bscQFSuv3Df57I3qChS/dygjgF92Ymi0bywJQUvpyJ/RN3Oz/cr&#10;sKvXWJfV2UgqBUwrt3dAV6+JfDYoeCr3+3Ig2Z4aRNZdQFCpTyBEXLGKLm+ur2SDVcvoQkCunErN&#10;DrjrNYglFVwq9sxlB2pb5fEOsCs9ujmKzX0O+CmrUak3QaSGe5I4xbxcCtBLuVI5Auh6rfLBFa+A&#10;npLo0OTRkLrqJxEfmoA55/MK4KlgOc1BDKJr8lo6H2agVQHcVa6AICKDjBB1c+gTdCr8QyOnkgpu&#10;JB40ixhSAJhMUw/2LgCuggReE9gudiykgCopNxZEAlXpnUPfzoZZyA5kaaXiZFlXCvcT2W6Yuey4&#10;pgJR5eBLmCoQMUW1i2V00wM0ArDwQgQHShWcC3kRDS8XHtgdVI1peDmVwgvVwU+sKTX7K0kVVLSW&#10;oVZqMa9EmgL6qRSPpEJF77S3BJri7a8CjkmFBdzB5QKeyuv30GQXAqF0GcyFBtPULGOKD3Sq5ngk&#10;OPVK+MGKWYiPq2t0uOIsJja11gYSZIpfsLJaDlStnpMY01bkH6haDS4hpoqYNO9LUtW6aQBTr+s7&#10;HfKjVLopXuJn+B44QHEYk6o1Ju4DlKpKGo22mFStkUQ2uM/rCQBBsWFJ1Rp/FA8zXjfMqzkcSdUa&#10;tfeBK22dEEnVOiGIV/i80IKbHhpJJc97k7ZF1sKRV3UOnarn5YoHoAEBN07NMbLibYRkOlL56lzY&#10;U7zcqHpeTiVeDUwN5JzxwnrGsmrm5VTANMn/L+YVWNK7B2qcFUEPzCgbIbww/Rpe7vKEF83Fi3kF&#10;bJWwMwUGG14uN0hfFiD3/GwE+pRwmEJbpzopVXpsNUA1A79ueDnVLZ3Wm1JL9wE9JbSDat/wclUF&#10;eAHxnGZeLjfugEA02TdEb3w1aG1WyY1rlwCo9VQcbublVOpJygiL/XIJgFpP9l/Dy6nuOBvdGroE&#10;EIyhqdaGBLQ1JKPorklzI5ZlVGR5kufWzMupgBqBbSrWMHCjpFRXGEmqD9gIkSLK5zrfr0CNgnME&#10;xVbMK6jYLHITG14uNwTkbyxn4pU2L6C3AH8aXi4BBBZqKouRT+u81NWk4uUSoJZRgTKtZVSATGs5&#10;H1S1nL8JCfBELlAjN4IKxZzevc1+hQR4ogRBdQ6dimLIquRQnHmXADieBd4/f78CXYpZf0UN3YKX&#10;SwBVY2hw6lSetHPIowy4tOAVGFESeKsgFX2CnBc9BhswApWfjYre3wrZna9hUJHGoGrV52sY+NA7&#10;lcRr9iuoKKdQAR949H1e+AKaSpJJhWSrimSC7jFe9bscVGQjVgXeQS0lL8rjNfvlVPgeUZeb/XK5&#10;QSENtLaGl1MtSS4FTJCHx+cFVLw7h07F6aWqYDMvlxvqxVnpooEkRX/lXja8QgIsGX3NGjoVkbjb&#10;u2YNAw+6tA5r9iuo4AVGs5hXoEGpr/zQhPlwJdku490nVbTh5ZoD9Qfpz1GsYSBIgQdUbUkBFdsI&#10;a90mqOq7HABSMoQJ2TXzCmkjGdWc+YCC0tGGAkYNL5cbtewNKKiAGd1+udzQm8JqnL8pdyEBqBrS&#10;ANwoFeW7rLeyWkOXG9yUKlJKTRLnpXIo1bxCAlDuq7IrA3aKHkXpumINAwpKyIIhF2cjqNTAupJR&#10;AQUFPooV2xz6JJOd3SxiYEGBxT1WfdNoV207BsClKk1PCpZTUXJCVTrPVakkU/PeRiQGGpTGVihT&#10;1TK67MBZWaU6kV3sM+v3LMjqPXMxQNkhqv02kuoAI1W6/bnwCDwoqESOfsXLpQc7Vim/BxQpdama&#10;eo2YGb721+CZG007AKGvWEQXOqTlVIuYMFJCwMjF4twHGWKg8jwEIJTYJX6ORlQFGZ6HjldIgSum&#10;1aRdUwTSNoyuQU1yE6EoIwI0RWClOYhBBhS/8sQGIPSaJrhVuwJeEhuiat43YioAoRSne2jqGxBZ&#10;dlZLM7Dzuxx40Gec0lVAIKgookphokJuBB70GURBJXyDijhz5xwNPCid0W6a8oX3QUUcvHOORiXU&#10;J7LQmiLm90FFngapyMUaBh5UbvMGzUxSkR0NBBtpLA0vNzvoP4WWWEioQJEqq+ameVMCRfoATLBB&#10;GFP4w+aFIcByNPNysfGA0VxJw0CRAqarUNosmo2Q1NLHyqESVCQfV7WxKAdnvMA8UbGw2S+nomy5&#10;gC3nciPAoOpWVemjQcUSVv27aCJn8yI88lg5wIIKEUpb0WZerjhQ+b1CGPMU2AgptVNVhyZUZlQE&#10;4JXRe675BhVmfVWDkUR756Xu0I2TI6hw3koCnJ+NAIPivBAM6XxeQcXTcN9U1MAT4vPC2V4BRoKK&#10;ZtaCqRXzCrnBma+CYIEgpQaBXPsFr5AbD+BHm7MRAFJsZiRiw8slAMlTRHGb/XKqGwR9t4ZupwDd&#10;VQeI4mw4FTgdcr2bebnceHyiI0M1L6dCVabfR8PLJQB1B7qAdoBHwQaqeGhxNlxuPOHkqOR8FjjF&#10;eVMFVRIGShC8CiQGFYBCEnmLeQUMlGpBtDkozkZQLXZvI6MCBUpx8Zsm6/I+qFBFu0BHgkBVfbLy&#10;IgbZA5vc3OXEgMrhU6HaggwcOmG683OYEFDwPTgrmg1zwcGzVzmzEwFKrXs1iD0XHEFG/c7qLicA&#10;VGG6JgcCcIM/RZiwjY6d+E9SN6lk1MzLxQ2FzSoTNkGj/dlwcVOeDZbaFoOmgHgqCuGbZAibJkvg&#10;4QAaVW5tcQ6TjIzBpsIJxoLPC38DCtj5fiUZDfMaB/NDgEaB7YMCr+blaopqpBeyl+p4Pq9+v5ys&#10;3i8XAKhDOG6KPsokjtkQEaKN/5CCpUYk1L4ayp3KjSQjabapbYVIcl5XVIfoeDkZhTObd/khQKO8&#10;RI+kFjTzcrmBi76xifB3x7yuHyrFN8lAPDfvF7kpxgs/O0MsphVUpWuZgKixUlvDJgaWVGt1vPOn&#10;EiFhvB7VhKPZraBqVVGeEOeFKnpTLaFTUXi6MpdJIHdemJWVlA8qwjCKL52qG2SbGq8Hmus0UYek&#10;IgMS66bh5WKDZEZgQs0xdCo6IKLcNLzi/pNq1a2hU1Fs7uqxmpfff7KTKPnazMupSMKrCp3R8dP2&#10;S0VDefTOJW9Q0QvuqinBjeHkvAghNlXOkoomNPdNkQfqkSYvLOZiXkFFYWWVXjk/84H+BHfbSfmg&#10;4sRTarzh5RIAp6OUyvP9Cswoe165HEAc2RrS7UcpvAUvp6IyrPK7izV0uXEDcrHbL6fi/Qds2vBy&#10;CUAuqFB3xbycin6f1F9qeLkEANxDMnnDy6keWcGm3Coaq+0XvK4al0NSEVqiJGwzL5cbVKLrNOzA&#10;jLYFrACj+bxYwca9kVSUA68wUvi6ghdV45szH1RUSL9uii9Rfdd50dkdKXp+DoNKfTevilxm0u+D&#10;V5dfnFTYQ+qwd36XA/2J6xtcazMvlxv4AVEeGl4uATAdqp5kKEC2GsS+wDw3vFwCEMnuLNioQNoW&#10;UWEePkJyixsRFUScwa6GykOgPwHbVCp2EBFd5jRXa+hygwSVxkFEhSZbDGD3VHtszkagP3FUVs9X&#10;EFHd4aYKcYAttyEC66nU3iDCK0rPreZ+BfqTe9IUGsEZbwNkv0AlV2vocuOZqhXNOQzIKOeQfMnm&#10;bARmVK7lAv9CFmHMCzWlqSNBrVYjk4RqRFQQaV6U5yzkRmBGtYZFhB7FyQYoXrqW57I30J9ss0rY&#10;nb8pQfWMnK9kb6A/AfhWnZD4cZsY14u03WZeIQKIVdA8ppiXU/GkABoteAX6k/q8QJgKXkEFr8fG&#10;3Utyr60GVeUA3ze8nIoqoFWBIt4Q56XK882hD6paj0roJ3ZKE015CKpaP0zA6D3FfwqQHr3kbDXg&#10;henbnA2XG6gblORp9supah07cJ/XCI4GOAdmwOaFbw5MUDMv1zcoQ4VbpJmXU9HIWuU0zmVU4D5x&#10;fZPC2PByuUF/EwocNrxcAtyAgal8RIExxZBCjha8AvZJ+ID/K+YVVECRSBJueLkEAJVa5bc/BFiU&#10;YAqxtoaXy40WbvMQYNHFH9XoAAH7xLEEWqxZQ9dS5GdrIPS4uuymPJAfWPn0gmq5KNW8XAKg2lxV&#10;Pr1Ai8ov2uRLEzGweQlH2K2hU9X+3gB+0nBF2a3n73JQLX7sag1dAoBor/ICyHCw1aj98wH8JD5P&#10;vKKZl0ubOu4QwE9c+jgDC15BxfCalCI6hPtioLHdNp1dkkxRoma7AvcpSLCGeH42gkzRr4qXCwAs&#10;KeLGjW4TcFGieg0aAIemryF+NoIczbycrI1WBlqUKCye0cZ/GGRgYB8b1SZwnzTn6gqagaO05QB7&#10;hEJ0rgIE7lNtbLX0xdlwfaN5ugLzqUYnAFMbPi4zVEnj/1N2Bk2yJDdy/itj7w+ws6oys3JsZw86&#10;71EH6TgcjS3XjBrSyJFE6dfrQ3VXN+D5uOVOHuY1uhGBiPRERoQDCGdI890/2OZZXXU1Tl+dUY2I&#10;T7IwiH1xulI162MyIj7ronQrk3MbaiTbOBX1OPFrUCLS7iBuznhaQ43FmnX4OiI+q1Cgd+w11AoZ&#10;jncaEZ84jONunWAPNVgKJ56SitV9DjnNt7IrpxoBy84tMSxwZ19mTM9Qq9L8zsHGrBdqx74MNaoD&#10;WF8uifgkfsiJ99qGmj2H/f2v6FIre5mksjb1xIk6aV/EXTclslnYAzt+Y6hRq86JISY7ZPTFN9na&#10;eQ01CqY5sYAEavS+iH6rWnWvvyZTraIpDDc/Aj5rbV2X7xp9jQWK21dfMpDa9+atoEac6GN17Yxr&#10;+A2YA7bzzriGmjuu4Teos3Y4iV8UmeuPmYRn51s5Aj7J4CQ8z/mmDLW6KdnCRl82UJwY7svCYVdz&#10;/bzEiVJ+x9rlDTVzFcpJS5946p7UJREvMT/ViC1xCrPsM06Uviqj1eiru5uqwGUcKnNFzhgXiTPO&#10;iehUs+dwOAC8RhV6N8bV1Th7cQiiXeJEWds4O6+pRg6Ms46COelzyE2th/N+TTWiEJ0igVyhNvpi&#10;Dp1rzqYaKx3ncIg7GkZfRFM5CW1TrZbzho/aZ5woYQBWKempdudE1FhHcf9fH9fGGtthiKbawZbD&#10;GdeI+CRbFIQZ3xTqInQTWbM5bC/upWvR1eIcbYgaR2wXw9PDP0tnxNsZb/NUo9Siw32RSTk6o+Iy&#10;oUevXcdU40jU8okz7JMoWCvBB4fbbawIMyMqhQOXrkWVO06onZENtQs351jPbHiPuovJeqNHZdKF&#10;pYDlgsfF9lzdApltQX94HRJinfXvPsqFsuCrj6YzjX3dUbUSHIaZiP7+zMikh5l2Ohtq7HMIu395&#10;TrSPkFHq8DAyZ+Ux1bjsyInv2Uf0J/mwxAVZnU3H4+Xtc5I3prGqPBtrRVHjKNZZmO4j/rM2VVZi&#10;1lSD3z8s6I+wUUpe44mtkXUPcgH6zlEYcZh9GjkwenO2Y1ONUtkVh2SgcXgQOquCRq8d8ag2SmfA&#10;2OmsuwLWEWRAO5+YcZ193YDsAaS7AhwqCX/OSz0jTrna4+rsofcRBlq9WVVApxpRYERMGhmQ+OsG&#10;kSqLXovN109tqNXVndx8ZDy2EQpK2MOjIo/R23AiF+JinNM+PPYYG6Src1I11biZgmrxzn5pBJES&#10;ucNNd87ebKiVB7fSO4gmGGPjlMBa7Q81eqvCAc5z646E6XB762r0xgfb6q17EnojLtRZ+IxYUiKT&#10;3io06bXfGnGh1VvVwjYw2T1Q3V9CcQmnt+FLOFlfnIxICr63x10nJ8WfGGPr64rLVjeNOfvqGVJq&#10;9zaiQ0mkgnZ1ZnKo4Uve6mP/emwjPrTStmqF9vq5DTVQAiat3oYvIbTJKl9IUdX+3Ow3YMSIXrhf&#10;Hs/sjG3shapgquWVR5QovREabT237oIW6oJVXK/x3LpToDeIR2tsXQ1S9HE1otHb8CVF3Tgngezs&#10;+nO7XXCUFkq6U+B9g0JwFskjwnRhw0YcqDOT3SlUb7X7Mt6ArkZvzKTzfRslRumNei6OVx5q9IaZ&#10;DkpGwKiPkqG2sLau3IDXKBmBpv4bMNR4AwhQdVAygkbpzXy7hxohCNc33Ksxtu4U8JOm5xrRpny7&#10;8QlWb90p+F55xJvilenNQkl3CqznHyXoXr8Bs67plQhhqAhjJrtToDfC75z3bcScBjM5fQm7Dqeo&#10;EQGt3XNx+UhRpsbYulPgueEnna/piFaF1KmEXKe3uS65si5xvjgj8pS3m7BEB5MjiJSx4fGcL85Q&#10;4yv1SNV6PZMjjJS3m7RhByVDjTtS+OJYY+sLDHp7FHx8/QaM+FMyFKnrafU2fckbJyzW2LrawvaB&#10;WTFQMoNJKSBmlVTk49nfgLWuPnMwOcNJeW+q0qkxk90FUVgCNsnqbfgSyu/RodNbV6sSk95J4Qgp&#10;5ZSWwEHnfRtq9MaRvDW24UuID6G8jzO2rsY1xQR7Ol55BKPWGpRjQKe37oK45pXtm9PbCCytkHlO&#10;YY3ehtpCTStiFY03YESkMrZHwOdrTA61YGzDl9inMyMm1X9uI7yUmXyUSjLGNnwJFy96Z3gjLpWY&#10;wEfQndHb8CWc51elutffgBFiWhGIVdbV6G34Eq7J4Sja6a07heqNEH+nt65GsDMVyZx9wIhOpTfC&#10;P6zexrqkZtIpaA7J0Jw5KOHkyXrfuhpclouS7hRYl+O5rN66GkQMB+3O2z1CTgtabASM5zbU4HFZ&#10;vFq99UPUxwXVFls0YlVB1oqVBiZn2GlV5bZQMtRYlXAJr9VbdwoUuqDSoDWTXQ0Ch0gr5w0Yoafc&#10;PEQcvsMHDDW2z0QBWmPrToFLHLnj03nfZqgrJdhrgfHac43wU+jLqmziYLL7kgtftzrWNHrrToHt&#10;FGt6a2xDjZe0DhqN3rpToDfSBZwTjBG5iksgYMhCSXcKlXlt1b7bR+wqh5PQis7YZhjqlV2HtQqa&#10;akstgpwV3gxE5fAb32WgZKqx7eCOD+O5jVBU6pa7YxvLGQ5MIPGd3rpT8J/bCH2lMsqbxxqNcNQL&#10;N9bWA3i9UphqHD1dndqP1IfqX1M+ptw64/Q21NjPVmLU6/dthKSSDMhhu0PSTjUWlGzZnd6GU+Bw&#10;rHJFjZkcaiyWqdLo9DZ8CZQkjJ/T21CrIBunfuE+AlPLbbHCcHobLoiFCTHSr8dGZa+OEvJT4BFe&#10;96ZqJHI4327ont7bQiyhU1VI1C48N4fLx6TZ2w537YxtqMHlV1rbyzeAeIvRG4/biXkWNY4vrCrN&#10;xLCN3qB2vd6GGpVMqY7njG06BdLoHEzeR0gs7yie0si/44/G2CjR4twVLWr0dkAlG89tOgV7Joca&#10;tTG4y87p7eQUvOc21DjEZpXt9DadQm07DD9J8kJ/AHyED2e3SJx0V6O03pVgipdeWdSo/FF3Fb1+&#10;biPMlaMxbrEwVnicYnYjSTIg0tXpbTgFeoPecsY21OjNyuLFd3Qj4T+tQvaiRlaTObbhFFiGHk48&#10;KBWou5GEIEEJODM5fAkTSXyhM5NDjbXM29XxJSNolQX9jbWJ09twQazUrEvT7yPYlTjBSphzehu+&#10;hOtzrJJvlKDpD4DYMQLxnN6GGpGkFShivG/dKfDppmiO9XZ3Na4G2q3SeeR3tbHRG9kUztiGGr3d&#10;reKv1MlpvRE5hpbz3KbajYBXp2TkfUS8VrWo1Xrfppr93CTklVg15342KJE+JVDCOC8DJRrzerk6&#10;NQE4Ihy9rVxKZuwDiNZrahQGemPVa7wBQ40jJF4446QXdnX0ximeU6dyqtEbpzPOumTEr3I8xkxa&#10;mJy+hG+AE/PEHTB9bDCSh8N1TDUmhO4slHSnwF6FOCTHl8xwWUha6iwZmJwBrG6gPl+YNiV11E6E&#10;l9Nb9yUctW/WlZIQALM3yC2rt77AWFio3Z36YhAAozfOgpxIHQKNmxq9UdTYOMGYahy1V1ljZya7&#10;UyB1hABWq7euRm8cqznft1EKlehJeCPHlww1SItLFdh+/TWdAaykZUDnG55rqFVotMUt3kfcK+ce&#10;ZE5ZMzl8CUug2q4bYxu+hIxhq640y8cGrgqGhxNzehu+hFzbq8N330fcK72x6nJ6mwGsteewMDnU&#10;IHdJs3DegBnACvWAyzNQMtTorfb5xkzOAFZwXLezv96/DTVmki+Oc6Yw4l7rls+6htDorbsgeuPb&#10;bfXWnQLnjJSYdXYdM1x2ZYfj8DjcSNWgzPtWudHO2LoaY+MFcHZUM4CVmJgqWmLMZF/O4Lk4NLdm&#10;sjuF94Q+aya7Gl6ZnCHrfetOgS8OxXqt3roavTGTztd0BrDCzxRtZ8xkd0HMZC26jPdtBrASmVtF&#10;Pl73NtQqCKbIptdeeQawUkqfr7fT21yXQBqxxDZ66wsMJh8awfElI+6VpCHoB+cNmAGstucaaoRK&#10;4ZUdlMwAVryyd6Yw1KAQ+OBYY+tOgeAG8kEcTI64V3rjsVm9dadAcfyDmHEHJV2N3vi/88WZAawc&#10;BVlltSk21dwrvQFl67l1p0DVH/aLjp8cca/sFCtLzHkDulOgNhnFQqy3u6vBK/LFcbzyDGAlf/zN&#10;+uIMtaC37hSIryKcwhnbiHtlJqGSnZmcAaw3/J0TY0g1rY4S7iC7WyvzUXiVpEU+cc77NtQqvIo9&#10;tIGSGcBKHqF1/TA3UMjYdmsnPOJeK1CN2GPj7R5qZHXwyjnfgFF+1a4CdB9qzCRvt+O5ZgAr+WjW&#10;rUqUJ58z6WJy+BJuLayCaq+/3aMGK2ODJ7fG1p0CB7ZwW45XlnBZgmydGHrG0qbErhQ11fAlte8z&#10;3oAZwAoma4HxeiaHGr0VbeH01p1CpSQTUOT01tWAP2+3s+Yaca+cJ/ANcHzJUAvG1p0CETectVu9&#10;dTX/azriXqnXx52pVm99OcOaC29uPbe+wCAqxatSyd3bDcq1nqyral6vXkfca6X70qGDkuFL7NXr&#10;iHult524S6e37oLqXoFlcU5D9+FL6kNlMdBD7X1l7pyqzQDWKh9n9TbUQAnJds5zmwGsnOCRo2HM&#10;5FDjDajrqw2UzABWt9oiAYwDk64vGQVXSVHyarRRmWP2xirIem7dKbBSOLxz5RH36vvJGcBK/GSV&#10;Knj9DRhq5SfZ5TjPrTsFvm9Exjnv2wyX9VHSnQKrIGLOrLF1Nd4AXgHruXWnwDEvOyOrt67mn86M&#10;ANblznOzPNdQI6iakyfnuY0A1qrBU7fzvEbJUCPMmZLoji8ZAax29R7qavf3rUqOW5E6I+4Vvhsy&#10;3/FcQ40sNhhoByUSwErmg+UnpxrRk1a2HYWX+5S8cYZnRUVMNTvCasa9Fkllvd1TDddVNMLrlcIM&#10;YK27qaydsKjBrl+s3oZTIFjWqijCvrc/AIoJW1fU8WEaauT2OVWSRa28grXLl7hXDigtZmWqVVIm&#10;B40vn9shca+VjmPsA0SNgA8CupzehlPgrSEM6bXnOiRclm++83aTIjSeG0FIzh5H1MjbZQPnjG0s&#10;MICklSl/aLgsJ13WTA5fciE/wImKIEdoTElR+RZKxmaF8LEq9/nyi0Pi1OiNTaaTAcrBblejfOHN&#10;uWtF1Fia3xyugw1z7+2NFHQnCknUOPrm+M9ByfAlpPGQpeTM5FAjcqaCqo23e+xxYHFYUDq9dbXK&#10;Ca8w59e9jbhXVgoVUWf0NtRgaCHEjPOSYwSw4soJMTFWr1ONVdCtAv2NsXVfgi/nLM7xk6O+Kys8&#10;OFDHl4y410p5Zy/szORwQfhk6gA4Y+tOgZW5d4Z3zLjXOsFwose4C729b/YZ3lR7nJd4vXVfQm+c&#10;hjqea4bLrrV/sN6A7ksWMpssto8TwjYl9ukMb3NTq6J9uGUHJV0tmMnuFKrsbW3EXn8DRnVYtDie&#10;cTA5AlipHVxYNnobag8bnfOSYwSwVi65dToz1ejN400JYezPjdebwwlnbF0NlHCCYc1kdwoLnF2F&#10;pbx+bjPudV05tDXizI8RwMrJK9dGOO/bULO5fHKlx0xeqUhr7ISnGvElZElaMzl8CbR1lQYxZrKr&#10;VW/W5cdcQt7HRhVbru5xeutqnGBwQu94rhH3SvVJqwgAuePNRjrzAhopct7U6IsyGM7IuhZxqLA/&#10;zrd0hK9Wdr21BBpaVbihqlm8XiaM6FVO3T0fObQoUwC17jyzEbxaFVstNzK0CMN+s5KtjxHyeude&#10;DKc649SyT7iIJ28A4RjaurR6agUj606EC8YI0THQOONd2aRTG80BSHcGnAB5n+wZ7gpVZ93HTfNt&#10;GrlwkVQ0a2hdraqdWCHYrHVGb3BM1gJhqOFDAL/1WndvsLBtKy7+tTOWcFfcgXO8xeqvj43Vz5tz&#10;le9Uq0ou3OVpgGTErS4LR+xOuiIXkjQj6Y1TGiM8gZPxpsadPKy1nI/oUKM3LySU2PXRG3tLy/kP&#10;tfeQUGsmuyNhYcdbahCYbO6akfTGt95xyDPclY1z1ep7jcmhFoytuxJe7Qena/TW1eitBudgsjsF&#10;NhucS1oo6WpBb8OXkFPJktyZya5Gb3zcHKc8w10JPiIaxumtuyB6M1Ey4lbfQy+c3oZa0Ft3CjZd&#10;eowoWXpjs+G8ASNulStc3ypb7jUmh1owtuFLKlPC8pMS7up65RG3SqAHl01Zz236EjMNh0zb5oKg&#10;N7gLx1kkDzW+prW8M97uWa+VGEHWDs5zm76EEwhr4TriVgn08K63Ime/TQnrksen4/WafMStLhVK&#10;bXmuoVYffKv08DHrtVLMjkQQZyaHLyGl7+4UgOHiijYlJI9cvcProcbuhhWeg5IRt8pMklfsHFwM&#10;tdqAWSXaqbXdx7axwLDWk0MNlDzOcl6jZMSt1iKIiDjjuQ01f1M64lZZ4PFBdVAy1Hi7mUlnFTTi&#10;VvFchPdbY+suyPclI26VcvDULLZ6m77EPbgYcauEFlKUyJrJ6UvMxM9jxK36X9OhVitzQlcNrzzi&#10;VlkpcN27NbbhS+zeNNy1cj+NN2Co8e0215MjbrVuLrk6BSmOoUZvXuLnMeu1Ps5zrLF1FxT0NtYl&#10;VVHQem4S7uquJ0eZV/+ofKjxdnuJaCRDdq8My+etS4aa/waMuFX2bxyoGYH6x1Cr3ipi4/U3YIa7&#10;Xip3wTm8Hmr0xhfH2XXMcNfHbtHxk0MNTNby1RlbdwrvO2Grt65Gb16aKWXQJkrqRi/Dlwy16s0q&#10;bnOMuFVOMLDSeW5DjefmpSvCqY6x8eI4JVmmmv++jbhVzrlg/q2Z7C6I3syT+RG3ytKJ0zHHTw41&#10;VkEccznv24hb5XwSV2KNrbsgfx8w4lY5LKMQmwPJsSy5EbZqLbnufX1R57XWanJoUYSQ8i/OOmFU&#10;a+UyNfZvzsjGYQlPjPk3HMkIWqVYQS1lXu/whxZEACNzfOSIWWUyrOpHRI22N9SP8RghqzuTbxEB&#10;Q4vO2Ck6z2xErHJfhnUjFHmCfWRkG1LIy3hmI2CV66+tojZEJo3OqCPpJA5SM6qpcSc1zJQBkKFF&#10;CVrYHGsauy+ATeE0wemsa/Hldaex+wI8I+dbTmddiy0bXLrzno1gVaBffuf1eza0qqxlzf7rlc8I&#10;ccURWPU1jqF1KQbAIklHqCoHFh5zM7S4DpaRGdO4cFt4gyPXqZTay3kUtQvVGBcnJx69ft7KzVPW&#10;XRmiRjAhzKnxBUWvO4QVn+UEL4oaRafqYunXMEGvu4S66c2pSCpqBKvysfG6664EFpI4b+vZdTW6&#10;u1RJlZcvAWZ2t0BA281Z/Iga3fHsDKeMXncMlMKpWgEOMrsa6zqv5jDd9SXJ+kYokNddV6urI63E&#10;KbrrywuuHsHxWaPraheywK14aLrrG5UbN1c5R5OixteDQ14LmSNo9cp32fnuLG9DjWKtrGes13wE&#10;u14Jrb0YNUvorjsj9rN4bKOcIHrdq5CqZZXeFjW6YwXlja57FY7irNhauutqdfWttctHr7uHK4FE&#10;zjpP1DivIvHKes1HwCsxodYBJd11Z2RfL4Fedw98Rbh4yXnvhlpd7X53qg3QXXcPVQHGCR4Qtao0&#10;SmKf46JHzCs3oFuF0+muexWOke6UqLW6614FD12JXoaLHkGvfMv5LFvdzfBVbgh0kt9YmPQlTtLd&#10;cA/12hmLZ7rrapTlxzt4o+tehXsfOHN0JnOGy8ICWfVLMHO4B46FvIXfUCOAlRqR1hdhhLByZZN1&#10;+Q9WdmfEwQmpBV53wz34o+tqVRjBiv7AzO5VWJ9uTuKWqBF7DEXvQaV7FXYWVlV/uutqVUXJhUp3&#10;D2zRrKuU6K6rsVQhpdMIuEJveBXSQFfjUFvUoF5hTCyfOWNZOa90joc4eh1eBYfJUZvjM2c0KySZ&#10;k5lGd8OrkELNQZbVXfcqCxtXJ2We7oYauYHsla3uulepy+WdKpt0N9SquI5T7gO94R5WUjyshd9U&#10;Y2xksFijG+6BZFCnHjFWDjV8AxeXWt11r8Ka1txOjnDYKinGpUpWd8M9QE07R+mMbqhx4TXbbKu7&#10;4R7ozokXoruhViscJzsBve5V+CBc2ckYa5WpRlluqxgZLnK4B56B995Ntaqv7WTEVfByO8YpqDiB&#10;nKrG3aU3Jx4KveEeSNtzykeoGqHkVOx3oDLCW4Hz5gQx0N3wKsGzG14FT+9QIXQ31ILuunvg3M6J&#10;v6K3rsU1IxS+9uayOxXWYU7cHL11LXK3KWrv9dadA/UevRX7rWuRcskTsFZ9t+4bCLB3iiwwtq5V&#10;KZdkOVio7B6FipsmSrpW0NsIcK3iJEbk6PI2tLhpngMqa1c+Alzrxngj3pHehhe6EpvvUP3odXfC&#10;RsRbNAyt8nm7h5IR4IpDd8rDYONwJvDhlFh1UDLiYre6us757AytuiPJ3BmMANeNZZuRzMjYhi+h&#10;8gdHDtbYulfgAnEnvZDeuhbnrNybY/mSEeAKJ+gUyaO34UtYknIjkTW27hX83roWCZ4sEb2xda/g&#10;Y7JrMZOMzfJcI8B1pdC/dWwztBgb97FbKBkBrhw9eyuhocV6jXNJb2zdl7Af8JZ5IyyWy7lJKbL8&#10;5AhwLe/qzeTwJZTG2DkWNBiYEeDKtt+JLWC1NNYlbMSpeWv11r0CS0Mnx6TWZmMlCn1s9ta9ApWH&#10;PLZnRtP6XnnExfq9DV9CTRPQbM1k9wqc7Hmea4TF8u1mXeI9t+4V/OfWtYiUxytYfnIGuHK9m/UG&#10;DC3Wk2xYrLHNAFd8ibWJG1pJb92X8FX0/OSMpmWdQECJg5IR4Or3NnwJLpmdrdVb9woV5GGt8EZY&#10;LOuSG9U5rN66V+B9cy4VIFyiaxHMf60ibYafnAGuNkq6B6o1V2XoOr11rwDF40SiMLauRUTmYd35&#10;iF73JYRqm29A12JdztUm3nPrXoHiZ95aeVSB5Wt6JczEmckZ4HrfnfhiDrfGUQvBuxQgsnrruxVu&#10;mvdWCiMslsdBopuFkhEXiy/3vt1Di60qURDWKfOIiwXJHss5tOiNubU81whwvfLlsPamQ4uZ5Ll5&#10;vXWvYGNyRtOSY1UshvF2j7hY++0eWrwBFNz0MNm9QoWTeDPZtYK18oiMhdX2dvlDqzIquDnKmsnh&#10;S+yxda3K4yaHyeltRLnWZWbWSmFqcYk7OTRWb92X+L0NLWItiCy0euvrEhuTIzqWVRD+1eutrzDs&#10;L84Ij0166+sS25eM+Fi2b3B/1hdn1HO1/eTQIo+bIBJvJvsKwz5VG1VgiY8lMsDrrXsFLPS+byNE&#10;lipCj6KIhp8c0a4cYjuXnlbCRt8tslmH5LLegO4VOPdwqhbRW9fC25m9EQfXrWQmLWZM1HZIIBzs&#10;66kkHqd3V8yYEwkiahSg886xYc57d0TFWUtKUdtxDE6tGNib7k5cSmBqLRvbHGuRxyKmDY7C41Yw&#10;29RiYUhQj/MZ4LSx9bZ7d80zI10LjFBvzdl6c9bSe+PkxfnETS16I7DJQ2V3J+4RJcu6ZiPupM4j&#10;rHegO4aqQuoshFivjt7AskUO4xmaHkyCdYgxtSpxocrCGe/3DHM1N1XApNnIvS2sTKznNqJc3WMF&#10;LgnpvVE9x2P1eVBDr0oHvmbZVYvjCO/tHjGunGE4Z0/4t24iQYT14jiPrbuSOlb1hja0uN/NO8MA&#10;ud1Kc/0qWrzdlaXujK27ElqxAjn5nnUb7X0+3EHTc9evUwvHQnKX99y6U3D3i7ApzUZcNNsO73Xr&#10;rsQ96+XQYvRGDJy1F+bcqOnhXC02f2pxPm9+uUdkK4E33gswtCq02cshwOPL0Jzo26nFCmwnKd55&#10;AUZcK9WLrDhtkmSbjRQu3VmpGW/biGp1+Tf2vr2zjTfAWpOMKrAV3OAc9LKp751dDj741si6R4AP&#10;9j7bI3y2UtAs6oHY3G4jy2TL/Q8twkS53c0aWfcHx2aVm+W71rUqVtp8ZtMd8Dm0dgAjcrZyRK2D&#10;Gdb7bR45rLIqCdU2oanxnblbIaLU8mlqj1A1a2xDDddzWNQbYXe9N7JZrAzAqUYNRusCRqak+wMK&#10;TnkZeVNtY/VvUaYsJdrYCNmgMrez2BpqnDhVoTbDaY0o1gubWadyF1PSHQm+jtgxq7fuSOwQd+Kp&#10;2pSw1aj7bZ2xdU9CzMbq1KxgbF1thXjwdokjhJUIhbu3vx9qXON3s2jFZUSwchOK6bmGGusK64Iq&#10;jOpO4cLJjFPdStRILLVy6VHrvoS0C0KJnDdgqFUEvnV8R5BlAxeFZbiAy+qtq1EZmiQ3B5MjepUQ&#10;HS/rgkV4M/L2fsuI8QaM4FViDfh0W2PrLginDEyssXWncN3YSHi9dbWqi86GzxlbdwrXO715KBlq&#10;XNdjEX1E87QHQJAOCWDWTA41bgrwzklG8Cq9sW+xeuvrkiuXlZjPra9LKmrDSonDU/Up2bbd85Mj&#10;eJVKTpTdd8Y21FgD3b0zoBG8CmHHjSFWb9MFcTZvvQEjeJUSk+aaa6jB4VdulPEGjODVOoOzuIBl&#10;qLFz9rLhOJlqj5uLe693y08ONdLMzDdgBK/aZQk4rmtGEpW7Hd5MdqfAXXdEWFso6WoEe5BcYz23&#10;7hSoBEv1NKu3rlbFMizymUKbbUpI++ayYKu3rsYi6OIdXYxSsLzaVk3dOppqRi53DmGt5zaCVzmY&#10;Z0PrjG2oUanTC2hn3d+MhJ0iEtvqrasxUnP1OoJXOan16hHwzW1GUveUlGAHkyPktagR74h3qOEi&#10;vOxMfH4zkvLBXv7iVMO9kqhnuMkRu0oaPAn01mPrruS2QyNbnXWXcFBk+GIdzIyIVy7Qcu6zL+Kx&#10;TSOHcFSt8PDf9SjzY2US8p6M3qgPBKFl0ABDr04vrE/prANLLjZ1n63euichXdg7B5qRqyzTTLp0&#10;6FHwxTq7m4GrV06h2T0bEzn0XDpR4lYpyuD5/6HHEajlj2ewKzXHrZse4QD69mbbIOqM93pGrfLN&#10;hk62prE7n4sXwsV1qB38N8q3ex/tobdvi+VERqRrXWTPR9waWXc+nD8RreHMY/cG7BkOyrVYvQ09&#10;kq2t93pEulZMD0VsrN6G96mzI2ts3Ruwi+ZyEssfj1jXjb2N09kMWeVIjO29M7Spx5bU6mysKoLO&#10;up4wbX/4+cd//x//9vff//Vffv7x5z/xjz/Uv375x28fMv71w8+//ftP396+1S/++pe///CPn779&#10;8pfffvv7f/z+63/jkOj/fv3439++oU6TaH00858pY1ZXXiJl1jxd+RIp43u68jVSxpd05VukjE/p&#10;ymukzLvelbdImVe3K++RMm9iV75HyryQXfmIlCtaomvzc4QxBVmGsoqCGL1nOKsIhaGeIa0qeA31&#10;DGsVeTDUM7RVUMBQz/BWsQFDPUNc0fZDPcNc8fBDPUNd0fFdnZ8T1BVVPtQz1BVjPtQz1BWZPdQz&#10;1BU9PdQz1BXhPNQz1BWFPNQz1BUpPNQz1BXNO9Qz1BVvO9Qz1BUR29X5OUFdMatDPUNdMaxDPUNd&#10;UaZDPUNdkZlDPUNdsZNDPUNd0Y1DPUNd8YdDPUNdEYJDPUNdMXxDPUNdMX1dnZ8T1BUHN9Qz1BUX&#10;N9Qz1BVLNtQz1BVbNtQz1FXtlqGeoa6KsQz1DHVFUA31DHXFOA31DHXFBQ31DHVF7nR1fk5QVyTP&#10;UM9QV/TLUM9QV3zKUM9QVwTJUM9QV4zHUM9QV2U7hnqGuqrDMdQz1BU3MdQz1BVrMNQz1BUN0NX5&#10;OUFd0QFDPUNdHdQP9Qx1dfI+1DPU1Qn8UM9QV2fqQz1DXR13D/UMdXXuPdQz1NWB9FDPUFcn00M9&#10;Q10dGXd1fk5QV4fAQz1DXR3rDvUMdXVQO9Qz1NWR7VDPUFeHqUM9Q10dqw71DHWV2z/UM9TVwedQ&#10;z1BXJ5JDPUNdnTF2dX5OUFf58UM9Q10lvA/1DHWVwT7UM9RVSvpQz1BXOeZDPUNdJY0P9Qx1dT3S&#10;UM9QV2ndQz1DXV1hNNQz1FXidVfn5wR1dc3QUM9QV6nRQz1DXeU6D/UMdZW8PNQz1FU28lDPUFfp&#10;xUM9Q13lCw/1DHWVADzUM9RVRu9Qz1D3SNHt+iVIcPdIup0NZMh7pNHOBjLsPTJjZwMZ+h7JrrOB&#10;DH+P/NXZQIbAR0rqbCDD4CPLdDaQofCRODobyHD4yAWdDYRIPBEWMWMhLrBSOCMon0gLBFkD4gYJ&#10;kA8bEEdIgHfYgLjCyofMhiDOsFIcswbEHVbWYtaAOMRKRMwaEJdYuYVRA0piVLpg1oAiEV4ja0A+&#10;x5XVlzWgSITbyBpQJMJuZA0oEuE3sgYUiTAcWQOKRDiOrAFFIixH1oAiEZ4jakCJjUo5yxpQJMJ1&#10;ZA0oEmE7sgYUifAdWQOKRBiPrAFFIpxH1oAiEdYja0CRCO+RNaBIhPnIGlAkwn1EDSjZUXlOWQOK&#10;RPiPrAFFIgxI1oAiEQ4ka0CRCAuSNaBIhAfJGlAkwoRkDSgS4UKyBhSJsCFZA4pE+JCoASVAiBwL&#10;G1AkwolkFigSYUWyBhSJ8CJZA4pEmJGsAUUi3EjWgCIRdiRrQJEIP5I1oEiEIckaUCTCkUQNKClC&#10;je6wAUUiPElmgSIRpiRrQJEIV5I1oEiELckaUCTCl2QNKBJhTLIGFIlwJlkDikRYk6wBRSK8SdSA&#10;EiVU7AobUCTCnWQWKBJhT7IGFInwJ1kDikQYlKwBRSIcStaAIhEWJWtAkQiPkjWgSIRJyRpQJMKl&#10;RA0oecItwmEDikT4lMwCRSKMStaAIhFOJWtAkQirkjWgSIRXyRpQJMKsZA0oEuFWsgYUibArWQOK&#10;RPiVqAElVCgOEjagSIRjySxQJMKyZA0oEuFZsgYUiTAtWQOKRLiWrAFFImxL1oAiEb4la0CRCOOS&#10;NaBIhHNJGqAwzeRoSpA1IEikPlTYgCCR+6LDBgSJ3G8dNiBIpPp42IAgkVyosAFB4oXqodlTECRS&#10;yypsQJB4oVpnZoEgkTz6rAHlWLhiPmxAkRhyLJSRlXch5FioH6kNhEjU5JBLyLFwCYpaECJRE0Qu&#10;IcdCvSq1IESiJolcQo6FG9LUghCJyrFQ6j9D4ilVJORYqMwnQwg5lsspXSTkWC6nhJGQY7mcUkZC&#10;joWqHzoHoU88pY2EHMvllDgSciyXU+pIyLFQfVXmIORYuO1cGwi/zppAcgk5loumkJQg+rBoEgkF&#10;C8IG1CeGHMtFE0lKkA1BfWLIsZAmrY8x/DprOglFnLMhKMdyCTkWSgbJEEKO5aJJJSWInoKmlXCJ&#10;VNiArhNDjuWiqSUlyIagPjHkWC6aXlKCzAJFYsixcBOB4iBEonIsl5BjuWiaSQmiOdBEE4rshA3o&#10;OjHkWLj4RiYx5Fi4wVEbCJGoCSeXkGOhiqdaECJRk04ogRY+BUViyLFclGMpQQQkTT25hBzLRZNP&#10;SpBZoEgMOZaLJqCUILNAkRhyLBSHEyCFHAs1XrWBEImaiMIdFeEcKBJDjoWi7TKEkGOh8qw2EPpE&#10;TUi5hBwLdxKpBeHXWZNSLiHHctG0lBJEUNbElEvIsVCdUucgRKImp1xCjuWi6SkliOZAOZZLyLFc&#10;NEWlBJkFuncOOZaLpqmUILNAv84hx0IxK8FByLFQ2lkbCHcsmq5CNdNwDnSdGHIsF01ZKUH0FJRj&#10;4fbdsAH1iSHHwgWF8hRCjuWiqSslyOZAkRhyLNSM1iGEPlETWLisIhyC+sSQY+GyFh1C+HXWNBaq&#10;4UVD4ILdaUEJksd4rTvnev5CCbIGBIncgxw2IF/na8ixUFBUh5CtEymvqA1kSLzWhWxzEjMkXuu2&#10;tNlA5hOvdQHabCBD4rVuQpsNhEhUjoWLVzMc1M1jw4KQY+H2YW0gRKJyLNcwj+WqHEsJopdJORbK&#10;/4cNKBJDjoXbDXQSQyQqx0I59XAIisQwj4VykTKEkGO5KsdSgugxKsdyDTmWq3IsJcgsUJ8Ycixc&#10;bq6TGCJROZZrmMdCEWC1IESicizXkGO5KsdSgugpKMdyDTmWq3IsJcgsUJ8YcixUiJWnEHIsVJjV&#10;BkKfeCrVFXIsVHRVC8Kv86lcV8ixXJVjKUH2GNUnhhwLty/JHIQcy1U5lhJEQ1COhdrgYQOKxJBj&#10;oYq5zkGIROVYuJchHIIiMeRYrsqxlCB7CrpODDmWq3IsJYgsUI6FuyvDBnSdGHIsXKMuOAg5lquW&#10;8ypBNgeKxJBjuSrHUoLMAkViyLFws4hOYohE5ViuIcdy1dJeJYjmQDmWa8ixcH+VzEHIsXDZqDYQ&#10;+kQt8XUNOZarciwlyCZR14khx3JVjqUEmQWKxDCP5aocSwkyC/TrHHIsV+VYShBZoBzLNcxj4R4G&#10;QWLIsVyVYylBNgT1iSHHclWOpQSZBeoTQ47lqhxLCTIL9OsccixX5VhKEFmgHAsXzYQNqE8MORZu&#10;bRAkhhzLVTmWEmRzoEgMORYu0NIhhEhUjoVbe8IhqE8MOZarFgUrQTaJ6hNDjuWqHEsJIgu0NBi3&#10;HYYNKBJDjuWqHEsJsiEoEkOOhWtRBYlhHstVOZYSZENQJIYcC1dg6xBCJCrHcg05Fi4TnhaUIJmD&#10;m3IsJcgaECTeQo7lBqUyztZLkFkgSOQ2mbABQSKXMYUNyNeZW0jDBgSJtzCPhTvQdBIzJHJxrTaQ&#10;fZ25sFgaCDmWm3IsJYhwoBzLLcxj4dY0HUKIROVYuC80HIIiMeRYbprHUoJsEhWJYa2wm3IsJcgs&#10;UCSGHMtNOZYSRBYox3ILOZabciwlyCxQJIYcC3cbCpRDjuWmHEsJsiGoTww5lptyLCXILFCfGHIs&#10;XB2ukxj6ROVYuGA0G4JyLFw4HTagX+eQY+HOOZmDkGPhrkFtIPSJyrHcQo7lphxLCSIgKcdyCzkW&#10;rvvWOQh9ouaxcJ1rNgTlWLg1NWxA9s7cMRo2oEgMOZab5rGUIHqMyrHcwjyWm3IsJcgsUJ8Yciw3&#10;5VhKkFmgSAw5lptyLCWILFCO5RZyLDfNYylBZoEiMeRYuPFcXueQY7lpHksJsiHoOjHkWG6ax1KC&#10;zAJdJ4a1wm7KsZQgs0C/ziHHclOOpQSRBcqx3EKO5aYcSwkyCxSJIcfC5bwC5ZBj4RZ5bSD0icqx&#10;3EKO5aZ5LCXIJlF9Ysix3PRKlRJEFijHcgs5lptyLCXILFCfGHIsN+VYSpBZoEgMOZabciwlyCzQ&#10;r3PIsdyUYylBZoEiMeRYuP1a3saQY7kpx1KCaAiax3ILOZabciwlyCxQnxhyLDe9cKUEmQXqE8M8&#10;lptyLCXILNCvc8ix3JRjKUFmgSIx5FhuyrGUILJAOZZbyLHcNI+lBJkFisSQY7npJSwlyCxQJIYc&#10;y005lhJkFigSQ47lphxLCTILFIkhx7Iqx1KCxIJVOZYSZA3I13kNOZZVOZYSZBbI13kNOZZV81hK&#10;kFkgX+c15FhWzWMpQWaBfJ3XsFbYqhxLCSILlGNZQ45lVY6lBJkFisSQY1mVYylBZoEiMeRYVs1j&#10;KUFmgSIx5FhWzWMpQWaBIjHkWFatFVaCyALlWNaQY1mVYylBZoEiMeRYVs1jKUFmgSIx5FhW5VhK&#10;kFmgSAw5llU5lhJkFigSQ45lVY6lBJEFyrGsIceyKsdSgswCRWLIsazKsZQgs0CRGNYKW5VjKUFm&#10;gSIx5FhW5VhKkFmgSAzzWFblWEoQWaAcyxpyLKvmsZQgs0CRGHIsq3IsJcgsUCSGHMuqHEsJMgsU&#10;iSHHsirHUoLMAkViyLGsyrGUILJAOZY15FhW5VhKkFmgSAw5llU5lhJkFigSQ45l1TyWEmQWKBJD&#10;jmXVPJYSZBYoEkOOZdU8lhJEFijHsoYcy6ocSwkyCxSJIceyah5LCTILFIkhx7Iqx1KCzAJFYsix&#10;rMqxlCCzQJEYciyrciwliCxQjmUNOZZVOZYSZBYoEkOOZVWOpQSZBYrEkGNZlWMpQWaBIjHkWFbl&#10;WEqQWaBIDDmWVTmWEkQWKMeyhhzLqhxLCTILFIkhx7JqHksJMgsUiSHHsmoeSwkyCxSJIceyaq2w&#10;EmQWKBJDjmXVWmEliCxQjmUNOZZVOZYSZBYoEkOOZdU8lhJkFigSQ45l1TyWEmQWKBJDjmWFUhkZ&#10;FCXILFAkhhzLqnksJUgs2JRjKUHWgMQnbiHHskGpjEksQWaBsH1byLFsWiusBJkFwvZtIceyaa2w&#10;EmQWCBK3kGPZNI+lBJkFwvZtIceyKcdSgsgC5Vi2kGPZNI+lBJkFisSQY9k0j6UEmQWKxJBj2TSP&#10;pQSZBYrEkGPZNI+lBJkFisSQY9mUYylBZIFyLFvIsWyax1KCzAJFYsixbJrHUoLMAkViyLFsWius&#10;BJkFisSQY9m0VlgJMgsUiSHHsinHUoLIAuVYtpBj2aBU5tc55Fg25VhKkA1B1olbyLFsyrGUILNA&#10;1olbyLFsyrGUILNA1olbyLFsyrGUILJAOZYt5Fg25VhKkFmgSAw5lk05lhJkFigSQ45lU46lBJkF&#10;isSQY9mUYylBZoEiMeRYNuVYShBZoBzLFnIsm3IsJcgsUCSGHMumHEsJMgsUiSHHsinHUoLMAkVi&#10;yLFsyrGUILNAkRhyLJtyLCWILFCOZQs5lk05lhJkFigSQ45lU46lBJkFisSQY9mUYylBZoEiMeRY&#10;NuVYSpBZoEgMOZZNOZYSRBYox7KFHMumHEsJMgsUiSHHsinHUoLMAkViyLFsyrGUILNAkRhyLJty&#10;LCXILFAkhhzLphxLCSILlGPZQo5lU46lBJkFisSQY9mUYylBZoEiMeRYNuVYSpBZoEgMOZZNOZYS&#10;ZBYoEkOOZVOOpQSRBcqxbCHHsinHUoLMAkViyLFsyrGUILNAkRhyLJtyLCXILFAkhhzLphxLCTIL&#10;FIkhx7Ipx1KCxIJdOZYSZA0Ix7KHHMuuHEsJMgvkPHEPOZZdOZYSZBbIeeIeciy7ciwlyCyQ88Q9&#10;5Fh25VhKkFkg54l7yLHsyrGUILJAOZY95Fh25VhKkFmgSAw5ll05lhJkFigSQ45lV46lBJkFisSQ&#10;Y9mVYylBZoEiMeRYduVYShBZoBzLHnIsu3IsJcgsUCSGHMuuHEsJMgsUiSHHsivHUoLMAkViyLHs&#10;yrGUILNAkRhyLLtyLCWILFCOZQ85ll05lhJkFigSQ45l11phJcgsUCSGHMuutcJKkFmgSAw5ll1r&#10;hZUgs0CRGHIsu3IsJYgsUI5lDzmWHUplsH0lyCxQJIYcy661wkqQWaBIDDmWHUpF5iBEonIse8ix&#10;7FAqYkGIROVY9pBj2ZVjKUH0FJRj2UOOZYdSmXMQciy7ciwlyIYge+c95Fh25VhKkFmgSAw5ll05&#10;lhJkFigSQ45lV46lBJEFyrHsIceyK8dSgswCRWLIsezKsZQgs0CRGHIsu3IsJcgsUCSGHMuuHEsJ&#10;MgsUiSHHsivHUoLIAuVY9pBj2ZVjKUFmgSIx5Fh25VhKkFmgSAw5ll05lhJkFigSQ45lV46lBJkF&#10;isSQY9mVYylBZIFyLHvIsezKsZQgs0CRGHIsu3IsJcgsUCSGHMuuHEsJMgsUiSHHsivHUoLMAkVi&#10;yLHsyrGUILJAOZY95Fh25VhKkFmgSAw5ll05lhJkFigSQ45lV46lBJkFisSQY9mVYylBZoEiMeRY&#10;duVYSpBYcFeOpQRZA8Kx3EOO5a4cSwkyC2TvfA85lrtyLCXILJC98z3kWO7KsZQgs0BOce4hx3JX&#10;jqUEmQVyinMPOZa7ciwliCxQjuUecix35VhKkFmgSAw5lrtyLCXILFAkhhzLXTmWEmQWKBJDjuWu&#10;HEsJMgsUiSHHcleOpQSRBcqx3EOO5a4cSwkyCxSJIcdyV46lBJkFisSQY7krx1KCzAJFYsix3JVj&#10;KUFmgSIx5FjuyrGUILJAOZZ7yLHclWMpQWaBIjHkWO7KsZQgs0CRGHIsd+VYSpBZoEgMOZa7ciwl&#10;yCxQJIYcy105lhJEFijHcg85lrtyLCXILFAkhhzLXTmWEmQWKBJDjuWuHEsJMgsUiSHHcleOpQSZ&#10;BYrEkGO5K8dSgsgC5VjuIcdyV46lBJkFisSQY7lDqQyWpwSZBYrEkGO5Q6mIBSESlWO5hxzLHUpF&#10;LAiRqBzLPeRY7sqxlCB6Csqx3EOO5Q6lMucg5FjuyrGUIBuCIjHkWO7KsZQgs0CRGHIsd+VYSpBZ&#10;oEgMOZa7ciwliCxQjuUecix35VhKkFmgSAw5lrtyLCXILFAkhhzLXTmWEmQWKBJDjuWuHEsJMgsU&#10;iSHHcleOpQSRBcqx3EOO5a4cSwkyCxSJIcdyV46lBJkFisSQY7krx1KCzAJFYsix3JVjKUFmgSIx&#10;5FjuyrGUILJAOZZ7yLHclWMpQWaBIjHkWO7KsZQgs0CRGHIsd+VYSpBZoEgMOZa7ciwlyCxQJIYc&#10;y105lhIkFhzKsZQga0A4liPkWA7lWEqQWSA7liPkWA7lWEqQWSA7liPkWA7lWEqQWSB75yPkWA7l&#10;WEqQWSB75yPkWA7lWEoQWaAcyxFyLIdyLCXILFAkhhzLoRxLCTILFIkhx3Iox1KCzAJFYsixHMqx&#10;lCCzQJEYciyHciwliCxQjuUIOZZDOZYSZBYoEkOO5VCOpQSZBYrEkGM5lGMpQWaBIjHkWA7lWEqQ&#10;WaBIDDmWQzmWEkQWKMdyhBzLoRxLCTILFIkhx3Iox1KCzAJFYsixHMqxlCCzQJEYciyHciwlyCxQ&#10;JIYcy6EcSwkiC5RjOUKO5VCOpQSZBYrEkGM5lGMpQWaBIjHkWA7lWEqQWaBIDDmWQzmWEmQWKBJD&#10;juVQjqUEkQXKsRwhx3Iox1KCzAJFYsixHMqxlCCzQJEYciyHciwlyCxQJIYcy6EcSwkyCxSJIcdy&#10;KMdSgsgC5ViOkGM5lGMpQWaBIjHkWA4olcHylCCzQJEYciwHlIpYECJROZYj5FgOKBWxIESicixH&#10;yLEcyrGUIHoKyrEcIcdyQKnMOQg5lkM5lhJkQ1AkhhzLoRxLCTILFIkhx3Iox1KCzAJFYsixHMqx&#10;lCCyQDmWI+RYDuVYSpBZoEgMOZZDOZYSZBYoEkOO5VCOpQSZBYrEkGM5lGMpQWaBIjHkWA7lWEoQ&#10;WaAcyxFyLIdyLCXILFAkhhzLoRxLCTILFIkhx3Iox1KCzAJFYsixHMqxlCCzQJEYciyHciwlSCxY&#10;3pRkeUjCJoRmoYkMjSgIHB+S0ApZLtJEhkgUBJIPSWiFLBlpIkMlCgLLhyS0QjYwNJEhEwWB5kMS&#10;WiGbGJpI0anEy/IWMi8onNAZci80cUJnyL7QxAmdIf9CEyd0hgwMTZzQGXIwNHFCZ8jC0MQJnSEP&#10;QxMndIZMDE2c0BlyMcubkjEPSfaOKB1DE6nvVEKGJrKdNgondIacDE2c0BmyMjRxQmfIy9DECZ0h&#10;M0MTJ3SG3AxNnNAZsjM0cUJnyM8sb0rQPCQZOpWioYkUnUrS0ESKTliZsX+nifTLrkQNTWRnQSic&#10;0BlyNTRxQmfI1tDECZ0hX0MTJ3SGjA1NnNAZcjbLm5I2D0mGTqVtaCJFpxI3NJGiE6ZG0BlyN/R5&#10;8p0he0MTJ3SG/A1NnNAZMjg0cUJnyOHQxAmdIYtDEyd0hjzO8qZEzkOSoVOpHJpI0alkDk2k6NSy&#10;ZDSR+k4ldGgi9Z1amowm0l2Rkjo0kZ2lo3BCZ8jr0MQJnSGzQxMndIbczvKm5M5DkqFT6R2aSNGp&#10;BA9NpOjUNBqaSNGpJA9NpOjUVBqaSNGpRA9NpOhUqocm0j27kj00kbE9KJzQGfI9y5sSPg9Jhk6l&#10;fGgiRaeSPjSRolNpH5pI0QnPI4uDkPmhz9OXPeR+aOL0ZQ/ZH5o4+c6Q/6GJk+8MGSCaOKEz5ICW&#10;NyWBHpIMnUoD0USKTngfwUXIBNHnad0ZckE0cUJnyAbRxAmdIR9EEyd0howQTZzQGXJCNHFCZ8gK&#10;0cQJnSEvtLwpMfSQZOhUaogmUnTCBQk6Q3aIPk/oDPkhmjihM2SIaOKEzpAjookTOkOWiCZO6Ax5&#10;Ipo4oTNkimjihM6UK+L8XnBRkgidHLuemgjRydnYqYnwy84BxqmJ8MvOLvPURLjuZCtwaiJcd7Je&#10;OzURrjv5qJ6aCNedeL5TE+G6E3iemgi5ouXEFZUkQ+eJK1pSrmg5cUUlCa04oTPlipYTV1SS0IoT&#10;OlOuaDlxRSUJrTihM+WKlhNXVJLQihM6U65oOXFFJcmsOHFFS8oVLSeuqCShFSd0plzRcuKKShJa&#10;cUJnyhUtJ66oJKEVJ3SmXNFy4opKElpxQmfKFS0nrqgkmRUnrmhJuaLlxBWVJLTihM6UK1pOXFFJ&#10;QitO6Ey5ouXEFZUktOKEzpQrWk5cUUlCK07oTLmi5cQVlSSz4sQVLSlXtJy4opKEVpzQmXJFy4kr&#10;KkloxQmdKVe0nLiikoRWnNCZckXLiSsqSWjFCZ0pV7ScuKKSZFacuKIl5YqWE1dUktCKEzpTrmg5&#10;cUUlCa04oTPlipYTV1SS0IoTOlOuaDlxRSUJrTihM+WKlhNXVJLMihNXtKRc0XLiikoSWnFCZ8oV&#10;LSeuqCShFSd0plzRcuKKShJacUJnyhUtJ66oJKEVJ3SmXNFy4opKkllx4oqWlCtaTlxRSUIrTuhM&#10;uaLlxBWVJLTihM6UK1pOXFFJQitO6Ey5ouXEFZUktOKEzpQrWk5cUUkyK05c0TK5oj/8/OMv//jt&#10;3/7++7/+y88//u3XX37/4c8/ffvztx9+/+nb799++NtP3/727Yc//vTtj9Xtzz/+9eff//Txt/XP&#10;H/7PT98u243L7hjrn+rfy2XlkLz+9H/+5X//+l//8lD6/Yd//PRtuV3JzH9HKX9EFeDnWePXX/75&#10;t6lx4eLv9yPfy0ZIzCen8vy753//+tHDheuV3s936+9vn5Hvz7/75c9/+fuvj4F89fmhu94ul49o&#10;gMt6heh7voBff/nL//rjf/zyX379f8PGFRs/olfRu23vBZqYqXeT1mVbP0Kj+DW1kx/Nfv2aUNmP&#10;z/QFe69fZ0ujr+/2fKPG34f7QvfC/z6e0cdkcNv2R0Arv16Lunx/hB+/RuNj4civuQTm88zV6Hno&#10;fqdpghvfHQFNM6aHF/kcc+Hgg53h1+GYme6PA4um+9X0tj5PYb8327c7pwpPBF43DH++TMaYDx7k&#10;p+53nvO6fg7qet3eF/Gfhv1TdM0n+5/gc7tt10+cXXi0T9biC59PlH9Ab7tdn0UZL+uFBf1T4/l3&#10;z/9+/v26fES61t9fPr/oz7/759ZRWa2ujynODlAxsU8y48u4OdD3LqmjhcN4qoHBgWDq+iwf7O4F&#10;4z+uZn1OKRUulg/Wld/ut6/V8ctneQD3Dw4HVQqijzeDcgHr52t1/i0v+JdRT91yoq+73ffbxzEX&#10;87sd74T753gonPJxOAp0V/43Xlf84PNOwfd36uk8X/db+Q63j+BhdHFBD9g/O4bO2io75/3hAez5&#10;FKCqMOzz1//UUTxB8gEmopWf4W70id97riSef/f87/Pvb0Scd5/xHN/z7+Y4P7W2Z5o/vfCBeHwd&#10;v0a2XrfPGb8x4zKnPMsParRsbHUmXz5LeC96ftpbHlCa5jrnj8PEy1rwlCnnqqMPLpNf44meH5s5&#10;yufYP0a7LGSeP1+X7fJ1v8rz757/ff79hV6eNgKuzw/u8+9mb08tfPcH/35Zt9vHOeznnHK28LxK&#10;jl8zp3NkbCWeaRT8mq/88znOvuZPz565jf2z5505laaZtM/h78vHFb1fhvE5/Jxypv9r0/76aS4H&#10;79tzZrkQ+f3D8Nk08/hcol9WbrV938C2XzPOj2XK168tnwD7QdPPZ/Sdpq9Y82kYX7fhIVlsPWx9&#10;f3VxL19bwddjvtQUfjb91P0a1MGvPw3jBZ4P47owDU+vwPWq74adxvxE2scTvi58t54f0a71/Lvn&#10;f59/f8FxfM4sM/Vcgz//7rs4utar8c4I87hOQLleMeN9bc6vcXeP7+LnwK9M+ecT2fAK3383v98z&#10;C6OPE2vQ/9T9avq2P9Nd69csKIaPv66f0eft16c5/X7P6/qMFGm6Xz2v969vz3cMw+t/fiHqrX16&#10;69nXc9afTwcf9KnlPM36DHwPM892Z2/PXrhD6ePkm8fFOnX6+Cuizw8yt+TIJ+DKW/Gxi2KhzTAf&#10;MDbnlDF9fvko7f6eI/81p7wfn0DB+bwfxrdfX7fPdQQrna9IldfvJoN8XmrGVun/k3YuyJHjuBbd&#10;Uqftsqv2v7F3LoELEpSUlubFVIQnW5RIgvj/iIXRpcsnTLZ0d9pcRZrBnBmlqlQjpNQMm9+YmR1n&#10;kSYz+9356RWDTx5j4RTE6vFNaH8ggM2P4Mfhn5szo4qVOXPymOS3kqgFknszf+hsa2YkR2d1H0Ab&#10;tAkmi5a2P5beUW/7rG7O/CE72J8e/Hi10eCV6NJ+bBQqkKAOSO2Nhf2F2zyRtTJFPfMReV8wgSJt&#10;LmrZNCeYPzajZzbR3dszcS8UTr+LMtpxm//wr875SO4vQFKHsfKczjv6r+Qk/9Els07qR3Z7Y7+k&#10;nvv+NsmFXf2gqscXzMFhGfuAk6Bn/n0ZXqWJ1UFSIv6T6Rmog0Pir2iAzPjIvEweW9c8QNtc1Lul&#10;gr4cGlhk5XzyOP+N8aiWk/BlI9jR5GFnIKWhlVMcMVrAxs2SQqkyjmFFRFTKu/7H6NK+RQeesE/U&#10;f+VasY8KXkdLCsZVpgQKRKi9NS0u92LLUuzuEw2dqyefwK/TufJfgFEaEVjaVX5uApD8CFolm/KB&#10;HPoLeyrPA6U33XyD7bkZC6Y32NHI6dIw72C9tuwJq4L4adp/IUArTXya9saQRLwvDjbrMz+wquRx&#10;AZtBV4/z3xyPvfFh18nXv09J8/fjf9BlEq2+xAKtrPi7fW+eBevBjOML0bQRP55JjIA4n9PHaG71&#10;GOZXuYG/i9QvClJsX3/BgkKhND4Sw0eYJ2/4ojX5ZlB9cQBml0Dzb8G/77L/qpOAY6W6zbtf0Th9&#10;zoxhalmPM1Gu05XtfMGK0g3OOQ4RGefS53qDO9JJM/nt4+vnA7U8T/YSd/7QZMKqO14aOTDf4oLc&#10;N5aQ6Hmf1d/jLS78QdWwF1GzRIZOwQWD/CdrAlg24mhYHfPxFx6gNC+wFJZ71DsuXPuafz5fcLBE&#10;NiGHzZpruPzgTjArlQzccd77zZPHtPjJipkPaGrehOJx16f2Ax+3JiW3cSHcXFxHgJgSvBVuDgb3&#10;hYXR3c3gofyJ8RR9IsJbBim34cn/HE9Xiu4T9V8xLWz1s0QBzvRX093+4lEwoPFL7qzz/8GT3zL7&#10;g6Bodt4/tCeWGaJAEshn2ffXf8Vu0YxUH56vItr6h+GkBvKJg5HDLK888nYmQXW0bb9y2tUlenBu&#10;//tmC17UUQlAkyoPhlS/+5yT3pG6XC52ewhw0NvSzWZxg0hjWbmXOHxpqLDQcGoedKZTIIMnZVGK&#10;AjalZnEPH6dFSTSvn6GPe9Pi3nCw60SXgubL+VWnVwSEQWRO/kcepXOfhYk/SQfwFkLoYIyHHnYG&#10;HDQAIjB5JtQsRb1WrQNoFdSljDT8xNTBxPG7zOgJ+0T9V64VR61NtCnza9oXN7ua9xwkLHeyl2Pw&#10;oQT9gczNP+TEjqRrTwvnd1dKBKSFTz394V0vCldB6IO3UOEH1LYZ/YVeHspifRiWZxz7YmQHMj49&#10;lPIAMiGjJcGkEfYZkKW/+2y/cBh1FekHEjN+onPJR7xoC5dSo0/0RuzgGcyUENw97MrmwHuxg1sF&#10;Fp/bVditq7+w2lLbIGW447JmLiRWmCXEDkL/gQXCbcoyZ/LVHRjovMDSTzn6vqgPJKX1B6y9MItu&#10;IQa8xXeMfXyhuXTTBqXFlyJ8fMGIuwUykMrTysg+5xH9vIL6fhCjtkDw7+SrhY9CdGuZx6dX59on&#10;ukaMPwDLeKcQWfnR3iPGNxqHpdIn5Ic3Yzn6b07b/o1PdJVXQ4xvRttp+ClJaS10W3OjqAAV3qFP&#10;23mKbXdnkai1KAwGGLqVAfnNY3Nx4i7fseRbiIGW82WZhb2Rl7LUh8Gx4hjHRa2wgJsAtdC5b+wW&#10;VDbj/ZR3pflm2xEcgYwObGkg6wtKvD0tDhNLAykcHYywxz8GMpq8QLqc/CU6bbu91N6V7mHvKhbl&#10;TyVETny0AE3q4YUs4vzAukVO5EY9zH89/M+3YySfX+zzvfmMb1g9uQcn+lQQ1afnr15T1gdFsgp+&#10;j3fxw31UmcHVVsg7wLWSfI835N6JQ6vZTmjig7YF2Ek5D+TcieKDpjJ/7fnFW/Dq7BINmcc5p+RZ&#10;INktsvigc6L8eAEdOeEaLrzwnJT/dQLPZIN/VdFMw5aAr09uw5WTPb/QHOBV+S4SoJMGvgaUpxQR&#10;k6vNmfGW1brRoMHnu8QBxnDVnvesOHQjSh6jIHphREdC6s2Z8fiYgYGsCpDfnxlPh31rk6Tr0+CO&#10;hF0cBorkFszkmkYEpx8PX+ztmfGRvcw6P5klfEhzZnyqBW0aBXfJ+PrLWU3+iJr34Jz/oqt71V+c&#10;aZzUnBl2WhrIgeODfZ/kgsSev8Dtot4bGIbbAid2vguVdHWNSCufTnASOcmWMnNhUIa5JA6N5c7c&#10;hs19HcGhXqBFJWt8YQ92/fQFyy1v99dBJyOISz2TF4aMDDfqLXp+4Y0puQ1kpZCCI7UpuPG3gwdy&#10;nEGA/fFHJdF8YQrMrNDf9/yDcKuDxLLpMoccVVh1qXyo7J3RICWmz/KZqknyiJTcPGcyMoIi554V&#10;karHVifnY9yLc2GIxvtiVvbo31KQ2eCraUnEiL7L3yCXz8bivlGSy0+r1I4HVIUm5AtEccGhaveD&#10;ZF7FBwcnkeW1ocE3djmLyccc1gPuCbssq/jrL8pfP8hv/P4WZSfOXJga1nfOLE/WA2grPG2+jXt6&#10;c2VRQcItsrlnqDnvDqhzVg5nva1GNQ+gjdNCxsKAFzmAW+gCj6yyufxYeWqNqvDsFgd843w45SSy&#10;bmvVh1gN2QLrYw6yIyCBnJniCp6XZtXnsm6S3OuLLF1bZyj6GTGB/3ic/9b4P38qb7ky896MR9fJ&#10;ihV4O44Zn4S/67/+Pvhtftjg53F9N34Ld4TjAvKCbyRAwK+s9ZMjlQfSNigLfIQtSqmxhnCGiASi&#10;bVqdoDHBDpcc45l+RiEYFJ/lIzj4eV7fHGyxqxPShUK8boylZ1wBlbwEC6kZGwl8o+BmDwpFDOT3&#10;WeXO99+f/8p+fsgJCQ98VhTmyGR/Xp/8S4ZzZNE/H2y5xNJD7o8N6oPE55l+imI42Asgbs58IpYI&#10;WNSeryWecTyxmtDDt41CoqmzVsHj/LfGL2uUdW1+63GntINExWFqoMFp+3H94Psq8XG2sz8u/Pzg&#10;pDlcHfZN/YUwGpQakgkU3LUI8MhGwxdceVPdCcd9mRNN989hZu/dMFIWhSO4CNNfEgFgDPiSvUac&#10;fmGtLfzuHKZcclYxtYPzCXFMlpJBflQZ/yJWa2fYaeHMP+zsdGYGzwjpiaKL7emcPBzQMORGm38R&#10;Ik6TIMmR4PX90xSa2OqYDpuiEOzcYuzY2RnMnI/RKCs6irM8eMrNPYMJpdXBITb9CBZcSTR4rzBR&#10;+p45K0scvFVozff3zAXilb5z9Jy9wG7pgQPBieTrYFZOiGUgXS4fcxiWjf1kNwzGYHNZ2IdQK3Sy&#10;BSP38V+YuMkUERh/w+27jO+zJZ0oqSwLuj8+sR3C61fHxb1jJdc+IfsA2nyMveXTxK+89Jf93bYg&#10;DwYVI6FCbUw3yXFiYNYYaPgzuqhHJopg822cJ1eneenRwlAqAkKyTUS8cgMRV/jOMj2KpihxciDH&#10;5+C/AVnUrWJ6DIcdJbp52FsX1aws4exxyeS7V2vDqUV9R4JD2HJwUXnWWNw+/hgG28brEhGnD/P9&#10;PI0FuQ7jaVmRp3e6nje7p0WP8rYGuZC/Py8cu9w9bZZAFr9BjvH7o/kgl6DCsx94cwu+3oX/JrSw&#10;Ab+N5hQUfFWjF4+73s0n2XV2nCopO/wVAO5qMxhxpHLlXmRSm015Lv+NtX2yeGcR4El6PViaSokq&#10;uQ8hkDG1N2vTGzLyx9GM3fwG6L9Y0zV+JC2E1uBNnPEkbEDukPVbygNr7JTH31WbA+vdMhp5jGvL&#10;bytjwQDsc/VfPmikk3UkuVF7eJ1Y3adczYGZWKMRNDA3pNoMtEqLkrFKjDvTkbx3z6kgRvJB3uIr&#10;G6PYx7f9EaD0LB53vjMIxAwCb6hMhkVEbSCHIppyqHOf54gj7IFvgXf/fjgSgGHLvz4z0XSCuUap&#10;NBwnTK9wtO/ymgDhDJ/Oa+KAkGEJ3ksCxENo1xLxmVlzaPj6b5wflg9yIddPZBWX6obilyLo8xN1&#10;NyU2HpTJhOfS+i6T5PG9WlXFqsysSkMMc1BuzYAnpky0m6ynRLCNbDBNvIG52j5R3yJ6wTwiVlxd&#10;2DzMf3N9nLE5GAWYaLk7RJpy4Jd4x7BQOnDDT4T9l2ucIcIt7eUTFmj3FFOTf3e6qb7FPD3ahFop&#10;REvbCrvQqNwI+kPVUt1kwreJDmFugBvczLBP1H/ltEMnz1cxrHtsCCunSqsIp+Cy1n58hP0pLo8H&#10;u5XnwgwKzOn1ujLr7HJVOk1gck2LnuhcnA+k0uscc053C0Zab8d4RFVp+yFwa3rDTlFV/bpbeJWj&#10;FMBpueuvIdHptIhG0wmOWKUorR9m9xbMqgrbzlYlWz5bkPEigasjPt51KV4hHlDbfuHk+OorJeJU&#10;R9q//my4chN91pSPlxj0V/03MfJqwx52DmFgaNF1AkOO3U9Zey/8kh/Z3qOHB0udNqpOwhlLrvul&#10;wKBv27YKsHcZjsFdkQEVvVX0t++v/woQkRhcOu0nBksQnumDcETpiFhuZKqs2CaHimHxSXeAB6nU&#10;yO2KRwwba/swlqetKNk0DcnxWn5bFyL+9y+QHA2v76//yt2iiZgzzldrt/Bj+2w+CSqFxl1PkWsm&#10;+Pn03rRkVNhwONktAm3u5wBkVHkT/NOzxR9mxZZSye+eYwqzQ+YGwhGXV/bHwkko08eP46cYwePp&#10;rd3K2+X+BhjvqoVfPgw78f1XCCKQpp08YQJSdkwFMLDx9N60o7wuX0Wd6/mMjS8d6XacSr4LNYVw&#10;ujetnI5eMQH3HpAm0lYRiilgjFJkZ0szDt6KB+WB1FNovOT0CyOkgZE0cbAmP8wR9L4IlPZVoxPy&#10;QFBVdUC3dosNC4fLD3N6kYzr/UiHczxGJW2vRrf4b37M4aaJc29aJLwxmYrfraBrXdRRo5GbyVyK&#10;6Mose+kMov8KdvH5V1QQuz2ZVtvJkz+ZFheTfVDT6rq12y+SohwcwYezWWQkhVVBn3p7bGoWbiMX&#10;imAAEcq+fbarYogz6N9GmSNhJ0++VCWfPLknlSODNrRcfdY0GsvdFM9fHypkCfSHdAJdAJGH+W8O&#10;v9qah50dYYcW+l+jk/eQbjRWhvOtI8Sf+g430EvsejnBK3zN5vhPEXYlsTIafEjknWNnJDoTYum+&#10;ZNC1HNG0FyR2fBtzEKV/HTFAC4BHrBwfxaHim0jf7EZTi7qyF/tpXtvCxKZI8g+e9EIhJmyXC58W&#10;pzEkEElv2LzVG8e6s308hpIBR+rI0RH5bnW4yrw60gJwm/+2Oiw/K5FCDrkNgz17VR0yuSepGMl7&#10;X/8o9OsmMomOuPuDlcF70eqaQcJjEgD9GOvsgSTiXe77C7TCCYPc2T6NZytFOnIKDasJBWwE1u23&#10;wZSqXei77L+85281gBgIDQPm09vMuK7S/Ob8yG9ttE+OJG97zyve9Ln6L88Myteq4fQ9+keyDKZX&#10;UhoIg8NuJQjZoVjlQYhcHkxkN0+4z9V/eWa84o4iK6ev29GoVKgZ/jTE1u0THM9f6Ps5M26di2Ia&#10;Y1rOiX8QL6zfElJuGHkYjzOjxpM2Z5z3OP+t7xMYTzmLpplZaIsguIAE3MRv4XvoASogQRMCP0Z4&#10;7UeEEWFdBS1MqX13lSCl4+EBTHggjqPCwRyN1GDwzgwJvAx/1HyMoC16QRI8UK05W6jFn1YKevci&#10;o2yTQzYWBkGMxPhF9YbWODu/jcEWscZbAo13qaT3u8ozbzx+YwJwsObq4jHVBqZyNObwhN2cWcag&#10;3+VNDrVtqjE+ctP2x7CfBIliqeDZ7XMGveDeAU7UZBXdrTOrB4o5Gzigmq/2mPRc7xnrivDM+cyX&#10;rlSyakjASZgTglbZWKx9SrZTyvjCODA3x0fy09V/Pou3IAGquspw6RR+9sdko3nWPlf/lZRMdTHS&#10;xxAjVbJzZKLsjuiBiWhIHYnEm9Lu5ysg0aOZ109bas5N/bKwBpKHe27vnoDzl8O4OOMO3zcaBrwI&#10;SZYwRxND27iFJXixXbZBcAm50Q+D1BhnBSlSQniqYTcOaXeuIRiCvnGB3U3/TyzBQnE+0tBw8I00&#10;wqEgNO0fZSGosr09ZjUle7GaK/q4QexsZtxFJOYlg0Q8bsEu3A+oSfkYhaJn7XwQdoMD52P8tiFx&#10;7nExovkiNBk7mMajtKhtCnimuYhKyqc7tElmQazk2/9e3xcOik2uKnu+AKnUW5+Rx3WImYa/KQL2&#10;So9ChEJF9+RCWRtVQ20jJFekboO6p8z2xMY+V//lmVf6JxDRPUco9rj+DAQ8Vt27zWPw2RIKy7Lo&#10;oM/Vf3lmcj7SQyfXBAHuDeUmW/uHNRNB0MlcaFhUspF5n8hV1fRnHtkpS1xogQDm92uAs2ZmLrYd&#10;eIEzWhU9HMY9jET9kxweGPkX98q2qUb/WI4hOOfMV1ynw/cN31KNqmGu6HfR8ZRuxlOfEu2y0vv0&#10;Ig1tNnTzOP+d44teVXAZ2hLQ8Tj/9XgAmA5gxeNnINHj3u3mB/aQ2PdN+A0OFSdxvRt8khkjUqIC&#10;Kfj5Rs12ysHQo2qNSJ64F7KOBX+HIySqwckIST0mamzNFZ6Pi+fc8vAKEi74Q+F2xjKS+oxlHue/&#10;y/jUzGEVKOKDmha4dxypt1CbjY9HVOfsMZuSBRaRzZ3BXzPQt1DwPUr4ROWxnoU1dlBeUfRMohR/&#10;pNo8ZyZBoqi/hMbNmQEOcjekAjHgoIH5aVRIIxUF3coQWXkt3nMHehEavG0M6vDtvwxtqN94pHS4&#10;jeORh4jIGQujTpdmLp0hklJXtWUkTgK/+3xHxaVOLuAK+T/xbu2ZLVdHVeCBrGt7BqurYgk5ddUg&#10;4XTPuP8ULRoOR8wu1X2v4MTrJYkfjw8BefgdgtFJEeRHXEB7owXJ0vJ60/ulIhoe5795LkI126Wk&#10;laDrJGQ9zn89XnUJ3hMqWcX+PM5/PZ7sikRmPLZoYpbPHncKOZRxy1asN1LxOuRwqnNoATksplRB&#10;60hpsSvrZwAWwaxY2JmU8gpypf9R4EtYI98i0du8yuP81+PxcSWx4L7mGkhzYI/z3xovd1x+/1sY&#10;/R7ShDsUKon14D4tWevvnkMOJckxhFlnO0FDmSWkFx/FxNxTVdGwkrfguyEedp/C4QhyNOWnIXE0&#10;1wXb8YgtWbBEGXryFO4DFQXH2yDtVS6q9x4w5S3wIGGKz0XVRHHSHue/Hg8yOkqCTTDvqfc4/63x&#10;s4AJ1XJqWh7nvx6PI8qepU+4RVkpHnd2ZtgAavafeycwAVatkAPN1DNjnBmdXmmH1R+jZ5i/oVUp&#10;6+93bEcaEw3NFEmVDP/iM3v9lb3gRSC0YhG/yFi0GhhK7gxGA1G3pSNiyNKJndG6g3/tMXWAxAXy&#10;MW7qi+QgwzbPQMZM6nmoSMp9TXh4nP/meLTr/xykb7WdHnd6ZioxSfkfDTWayxVUpBY/wYXepe4o&#10;65EiknBw5c7Q4x6EzUhxo7bSn1a0cYMpqrOTfZRd1ePSYA/BiKRSGvtSFpvQ6bvsvxJSaIKV8nvs&#10;5iE2XWm6o264g0Q6Zy2MnOSyDvtc/ZdnhqHXqtXzsvl5KDwhIG1wkpEeQs9Mj1RY0r9SXCgGXpy9&#10;z9V/5cw4iKpR/KgP75siz1j9J4I2yUSKHKeameo6PPd+jPt/vH3Q1YxpnhPd3uuF6aRXa6G1ffxa&#10;w47ILw+vx/mvv0/VprNJ0YcITLynEBphQJu5C5yEr18oiiYipbmQSkku+S/fR9I53I7YSDfIst/T&#10;k6FVZLVYgpUra3glMdiVDIc4Gdw2AZQ6mSZvsAUvNMoNcv/+fpc2Q/m5XCjBaz3OfxPSoz5jlYk+&#10;f4872xkKMOl9Vm8khRvOsVhoOI9DgZLNqcQVKmr7HCL+Ou3ufGa4Eq6gePeQtvLxH5XzpXepg2vj&#10;alLvFKuJt8GryqPvc/VfASneZWavGqumnyZpCczshYGCPa7OY9Q1v42H4gGFEy3i036XSEMnYWph&#10;yS7wpippxnhEYJ2Wvn5c6REHCj/dM22x5PkZ8KKjiA51wWAegl+JBioz2KBN5Lv6CpAgTK/zxMU+&#10;V/+V0OYavGpFoyTVLkPQuDHBPTNm7g4S+I0l0Iy/39uzVOXKM0bN34JVVORV/RmFf9TYNJDgC1A7&#10;tAExPMi6ez3or+/S1JW7hURcbQeYoWBDyuP8d46fdi5M5mDj9Nn81mo8yzruVKvQcaqG0oV/NpiS&#10;CemGYxFK8xr7XP2XZ14jfNiZPTmLwDOKVTrtwKjcfmEw7EKdjgVTbAd5+G7BlFzNPEf8rtgRv9iN&#10;yn8v18LqRTfsz3eGslP+ipM0gjVIiGAP43LuTJkCQV8KRGZ68j085ThUFDOgQiQ/M4zq0/i9fOcz&#10;sgty6aSrlh72vqM5o/qcwvR0z2hlHEPMTJ7LlqePskkYK0gA/5RynxqFrH5/dL0ntepKK4fD58zY&#10;YOFXnnvWfW3plpPXvbcPRNcmcJoLU17QFfe/jj/iUlOkYcD8D5KkbIxLnyY901x99fpDnCIcVovm&#10;YOxKSvl1/BuPq4IbWWRDDYxSLvJMr1eHf8fYCxP51eLHAYGNlPtnY8Ebl92c4guHJl9uQI2MFnBn&#10;lSLIYTenR/1kEftj9LNg9Tymw85A5Hs0QlKJ+iXlzKyjaWAkbpIXVJ+W4t0WphCg/a8s7Cqutp0g&#10;b/1Ju5X1Lqfgcf7rEz9d4+8wpSSpdua1FSWAakqsyo0rpabtDNx1WazK2ShRSkzp5/cO16jxSsNY&#10;Dj31xgo5d41reJGxIseSeEN4FG8YHv5ruJBKgBys8UHMC1yO42H4Hk+TTeOJx/W9zVnmW+AhMG24&#10;Cf+uj4KbmyZLBRORy5wTz+0DbxSyaXIG9fnb8paYF1U+P00saFNDlMPgnBmiJrL0A5p9l/2X90yW&#10;mOPFKvMPf8zEHQqzHBKmfmNXdEnf4eK0WJgytMt70efqvzwzHmPHQgGW1NYGbTzsFiz8P/VA7o+J&#10;SRqpyc4sX1qfy+ftOYmT+IyQRskDFjzqb9dbRCFNXwT7Nv0TC/BfZpWhLLKUDW3gvQ5eN67f5+q/&#10;PLPSpXKXqCS6JbQBARvH7BBFdetxB13JWxSng7ARY72PF3jCrQGhUGQG2MQLDA0fvCrj9z1jwDoT&#10;i9KcbMp2k08v+Q+EADmkvmes9bTqSFsj3NzxAmsLYso9w9hKKnX49l8JbdwMlVqB9xRlps0MxROi&#10;iE9DcahR2+OZOESmBIrtKbQ3jCQhuKJrfBT1K9/yOP81RiCHnO+FGflT3NrjTne25pTQGCV7nczT&#10;XI8L/2z3womjVyycYAW6y+nOzmfG6nGGmXq6dV8YKDrzaMhslPupIfiShUPHu5kE3+fqvwwpLBzL&#10;ewzItIvmnklTNONDTO8GEOmyhIuSs63aXZ+r//LM5FwbUZAK8kS3TbFLc3MaXmRS71wYq3bWwn1N&#10;g5G+XUT6Hnvb8Oh8pVhTRGpCNUD/3sG/sndAuJn81N1y+U6+DYsIxeImlaM+O3sQ3xeo32FEMpGZ&#10;Jnoe3UD64yYQpX3nbvsu+y+fjpxi1g3gEBsD+bMIRLBTZdDt8JZ1o9o9ygWn1LWEKY4r/Gb90xjG&#10;JdIIOqOMt5kXeYmyim/gwZ7V/SL3/I15vZnzSDA7ZwjtEJLdqHAVM3iv79ncyHTgE9jBjMqsYDuL&#10;rDXH8rlgor5skcEIY43L+PPTxC31FVEX1a/gr+lAg66zswieSb65CxN0ELN0TOOQr/cwGHXIXRxG&#10;sWCPg+kqmUr2xFm4Na7DZT5z7UggUaF1QKfvsv9KSK2pXgTwtlIVPj3z9NTZPxTR4i/qN2bZ3PKE&#10;+lz9l2decvzUHm6zofBfuImbWqMSDWiHgcJVGUSEX/O2tZvQxnFpnoqtqU7JK3Hg9qKPRyCb+t3v&#10;e1bJhx+jzVxoi+d7JsHFKjBluYp1tJmXApuTTFCquNC8cmEPc9DUDapSa9ASevhb5WEva3//ENAQ&#10;+LowmnFXbrduUng94JGtIEZOuO3TqycLh+wmFyilIpIUe1YULRZ275wX/x5xGd7trAgPBWHW8Wl6&#10;Bh3rFqZXE541MuhuUxX1mtUrUs7cTdcmgFLlqCxLjcVWaNPwpO4OICE/e8je2zOuk6p4IzEDKumf&#10;hsYdL4SdMXl/DFPLXCX59/PGr5szo84lVanKg6Sf7dPEGuIgeczM22OlsAdV8dhtSW7OTBey1M4I&#10;HeBv3cBJKUcVzRE23g5DWfquMYE6H+U5ofXprjbpPBIdwLvvmaCSOxzQywTf9/aYhXnPa/OXzjs2&#10;2UbIhwSLnJN2euVt9Dj/TT5LuNm+NeSmgylA1uP6bPmWXPHpkSRgTReRvjM8+nUD26xsLrmw9mB6&#10;08vofGY8rGktEiuHkraZFXvM7ZPikA6KOTPc2VEWBMisIOxzee/eLbLeZIFjYlZieJz/ejzJMSg2&#10;49xpP6IZgzd4nP/WeJTSPGnGq6vC+/GETAoGFRNczmz/vm6WTjyEzGZ7FY/ru/eq5DhLBniSTIaT&#10;vZo+cRJ0FmvYizmli0UCBkDvwkY9nxl9x3zmWHgNwhEBNFmRb7mJSTEIF/2xiifXirKN9q5KNRvr&#10;bY9dw17YpWri9IIIHtmN6iaXUljT1A4ObE4ocJkAXZL1MSdS9qcj4zOj8ubMjUupvqrvuTFA5TX3&#10;x6gpVX3PsYT8vjkzPqx0hLN75MkGbajOKETDHKi1zwyMUmfh2Djnse6bMyv31eDk7de2KbzMLu7E&#10;75NNx+c5438FM4Kvo5tGZOHmzETVTbsnabWjxDNxm8qe3fPTykphbmEJ3JtZUWEnKWCeYOo2cOq2&#10;TgsrUj4xwftjcsfS84++w21a4/HNmcFOC3eyTre2rXCkKqaEZbg8oKBNiThkN6ANP6LQxdy0847+&#10;K3kY3lQZJTopgsu0Ntg2hZ/NTglii8moa2ap70nPo6L6CbQJOOn66Jj5pFQFd6vNZNIV9ggtHhby&#10;HuLtlrnfd9l/5Z6/gLbjXvjyZaysPAw/AzkO+Wn5bTu5g+sqoBzrngHce+fcrC5U5pB7E5yrzQbB&#10;bvS8VnXpdsuKWfZd9l/eM/Rc8ELabOcMvlYxFIlrW98SzFjs6zwrQuPJ9W/uGZPaIS+q3IFehzYI&#10;aOSVPyOY1AQJUtKHQUgHLU9v35x59QoQBdoIVpqOMQxv53Y9L+5QTPdEAzxzKjK4PTOSvYIBJ97r&#10;taBRxTsbo8G3B4YGhtH0Viz+/syLv5Oygb2YHDeQKwfw1uvW4XYYLYZEWjb0eX/m1euJL2/TeDn3&#10;cjIOT+s2M7zFdYMj8vlkZuScHZRcPHBwjXICJljdwLIhYIsVfhM3Oz9na4JJT7iFlWI0uADUNPOJ&#10;PM5/a/wSsORcDhrvKdWueQ2kb2QNRBFHe6w7cTqnao+Vz3sB0zd5FWQbOQ+BTJb0bkF919FkCrns&#10;0RJcimoMD/81XDQ+8vDFlX4frxUl3x8r2j2Zb2Lj3Gqt2Nk4M+hg+vnmbk5PgWifC31QQRHsXUau&#10;6QiKzm0cbE1mkHJ4QVMbXC7f8jj/NRx1r1hKJdRVCe2gXI873ZkuiMfuCCxGIO9u7vYYz3/LspdG&#10;WVkcM1J+4M1egVe65DjQcYIraLaVvhtPxsohyraNb5Cr+D2r8rhTSCj12yEo9IOPLdTQPkphwJuM&#10;lHHGjvj0ubyChAT46CoF8EpO2g0Sb3AZBQapnLhMwKnywycub7P9wZIo7Ec9/aVug2otItZFLXCs&#10;HaMO30cPTQzEASwq7Rh4GE/oMylfGRcR71rO6TB+RmwIZkxNwOM6rI1tWF+1KkK0r659yIfsxye0&#10;i1L+17rLG9q9mHmuF5/Zbq+u4EUD3yMDq7ikiO3KUvbevVtq/bjxPugZUwHP7y9nAAWbayA5DxHv&#10;i50hq801xNH2sNz6GKHV2SXC3/3FhfWZInzgGuczoyA7MYxOLckLpjxUvDAX9kk11L6wK5rpc72h&#10;OgxZN3CGV1KLbktrUl3/limdaIxVEJLbSRbQudS6SR1//5iuFinz5tv3IIYvbr4Lk95UzTYztWKv&#10;Th7tcQH07szLpshm2lzlbWFoZb2JHy6DZd1Ft3dnJhclORfBj8TqBdrz06p53XLwuMlN9wOmTAS7&#10;H8R2V/wgDEbMejtnsgGsvEQZXUcDZFBaHEpvqcy6jlP9lzEMi8GUcaLkkhRkJxRJBk4OmyARMuee&#10;MU7wNiTf6HP1XzUzpn9uikyNveYEV9x8DCfbfPhAwdED4iXo7qaoPlf/5ZlxEdg5cZLbQQUf/CUO&#10;ciZ7zT2TIFbJS+z5Sd6CinadNnKSKkMslhLtmJlbAylA7GiAN8OeDxKDyWW6D20OuXJ2Cdr82zL2&#10;1/xS8qeySK/2jNXiGm/idUoBejBzfzcrD5dPw/UThfA1yDhacRsxA1omSCrr6R49I9KUTjcoksge&#10;rKR/GgdDHaQ6R25WEP5EowFHobtPQyZ2nOq/EsPWfNyZ8zT3jHfMZKOJI5S9PJ76MS1EJJrOZt5k&#10;OLhVNSecdtrRQMrj/NdUsI83Nnnc6c5wyTi0pi7dkE+DqUptDNOZ+FQ7a6T1lF8Q9HO6ohwUW+M/&#10;kiPdhJMKIVJRt4WRC2bfHReTZTf7e3jE+aC5Bx7h0SJO1fe8MEFV1u6iknB46UoyXM5P8xza5Lra&#10;o/NFat1uQZISZCfXmUSSsWqxIVXRJ9zn6r+MHTKSLc3Kgp8Hyccscigawz/ZQbI+BtoBkpvQXmbW&#10;/rbcLnJh5sxAZ8vgpGrPoQ0kOHr7E2hjAFvMIlFo+rFtankMAW8ZVqv8Jx2b1lt6++6ep+5AsnDm&#10;nS7QXtRHVNUt6WzVHpp22U/2Wj+lZJgw+UBwNKrMUWHlUzs1TwjsYLxT0RivipPYqUf57xyd5MPo&#10;mfPmUW/WRYFNmlE4JtSfI+aZ6+o7zPmkAoXIgMtyZuspYiw7fwlP3FabQvaZE5SI12d3rlsnSChL&#10;pbkSNThqsieYzw++BNcM8OJRDAZQD6XuxZuU6M8ruvrODKvcIYmwmSQg8VgRI4/yX48mkStcjlSH&#10;k9b6/rRYzXck4zH6eFr7t5fVky63Y0LfhdeDYhdsCfV+B8dbQC7nQ2rvAz23HbvuEew4AQ4Hf0cl&#10;yCKoOp8VB3Ezeod9ZxtUtMGwJ38I9aNFvKUP8szzljZGTx3a37ymD9Kn5P4Q1qmOrWpGfqEPXJFw&#10;zfEWddtd7SGTmchdPtRdhg1QJOnCUONNMsbGw3v0oYzT/CyUhU0LRArEUCISYhCPspH7nARU0wSG&#10;d1z1GDWszAEIDQUOa5W/wR9VOjVQRqu5wtvTWnBwXY9X0PHC6wHisXt1dNk2KG0kGABosN1kQChJ&#10;SSu/QNxzx2xE+Iiixzuo8kTv+n7e4BOcM41Bsu0zYeuNHCA7iXB+zERFx8EPua2LvaciRCaVss63&#10;dZ11g5MtEqSJpqOMxAVv1MslWadyc8NxaKQi2Ue94QbkcMyyrZitn0//lfBTl56cEztp7wsAOuZR&#10;yk/XcRUDJc/5DS8/m1OFtRlT5OYtXVe37JOsZ/TqsRVE1tYjjTizm7PIYCkO3GfpvxIrlb4e+ySu&#10;nXaswUeBiNsfkGmuYM66INyfMELBdlwT94AP4ErCqtWbtJnkK+2zRLaT1AlhE6fuD0fwa7wJswsa&#10;usd7iFemd0+Bh+3I8DLAx/RZ9V1AQWmTomvaapDxHe/em1UGpT+MSsfprhCURREQlATcwup4favV&#10;PfSfidKHaTt5QQCKr8dOpMb5VDzsFAcUd/I6dMx9+9zTYWuOlBqlX7c9DPfymJBAplCUp4dVnk2L&#10;UevWfEyw9fwk1m+fJ5YcZ71OijS2k428TtHp7TmHKz1WS9iga2GqXglSQOWh3rfJJ4DpkAnvZcfJ&#10;W/tcPotgEW9d4LdshVYatLxpDycQsHsz3n6Y00cbBE2Wjb3YuLCy3I93PMp/PboSeEgVnU4Gjzo9&#10;N92mGygm3aOrUVh5+IUSwFL0234gs0ROMuJTQT7s52zO14qEo7Jn/S7J1O5co/thU3sqLqYoQy5Y&#10;TZwu7FBvOfkiAeVsVqT4vO45CBzzMP/N4TRIoM4l6E5mnKv0Pcx/PRxxn6hG9numtVyeEnnVZc/C&#10;nxSlebsYJB3WoRZDYJCkwV9GQ4dxKpMzLks5PQ4KdZN2aeqkBiMLSuuG+5RUpI+q8Wd7ONl7PbyH&#10;AkpCiGMkWTMzIeuMSVu1jwRzgqh6mxTNP0UVHIwqtfsMA4SZr9ZJ1bTtKVWNjU2Ro6bU7UQKzNAn&#10;0+KpseBALHemAZK7GybZ5TDsDv9V6KiJ1n2W/GqvYl82XiX+7kQuFapvcqI91cXpiXYdgfqvJIdF&#10;1J2JmIW6GQnrXxFq5QzPBBBTldw7m3YRpcfdYqan1qsb5Keg7fvbyH7hRE2ke1h/2ZxogfpRSyA3&#10;F+MtcOyoYcjhZzR6qLqQbp3m65lOtBDjUZ1aVLiHWhqonCklJ8ofrV4yYgM/lmNyRQOEQtLaU210&#10;ccwclVzcvilOT9RjtWgI+n6qdb9V5uW6ikMjrUO9E9Z9qrVDPrz2FJ3hEUFiqVHCFPW/6BowhXRv&#10;zB2ZWPEmpVFPuCfxedWUaU72tOc+AYTUuhV635JKL6zQvrM3ViwKZDbxxDxVUAAgImemV8Q0F1RG&#10;zbUjUG28R/mvR4+Qn/ZFlrziAvF1j/Lf09HHetjLHDrsDhTcAT9omxT+X3bxheMsfR5yIKPAvFsX&#10;o+nznV/HV/VexaHIRGk82jMeSrke3377D9Qa/gdCA3nh6qJVdAgR7kYhym//0bVC/dv91AOqJPwx&#10;R76zVzaSkMu1weOhmm0QMuKDlto4t3y9ENnIqvWJ2fos/VfOiV8w9TYs9a33IwUrrjtkhi2FFbKh&#10;NUwsCJqOKpBbes9yj6Wuge3qNj5usp7jsypHa2oPvhjXG2JZqCnS3X2i4PPd+CwqZE96JVcUKTwe&#10;0gZsKzdQuCXDJyRkUlp9Omc/fdLDlcU8qAmPbsXSPcp/4wwo/nKKBSai8kV/xxX6KyLrc8m0IOxg&#10;wr2U0yuo3dULdbpN4wEAklx8up8zXCGNjdKXgCGlrl2VUsJF8j51vwp3o/ETE1H17YIHiSx5sdYt&#10;XKE3plsIjmsX2j5xDNk0PEFepuGwxpxqS3q+z34S5A0+ofFfuM01L0dh5yrisTZVChf/nLz8DP5s&#10;CBnit6hO0ckZxNzP6163VPvpxoX28KX2d4PTwdwrF7HPssEC7T5LpbEXkuFc8zsVI+SOSNevPn3+&#10;Zp8peQ+y1FDA6dn5AIKChmuxZPV4b8Fp7i20z5UuRE8yg5SGlBo/DJo2qw1MWMjpayLUKf/jCkNI&#10;Lh04pNnkzfAHHPZ+c4dq3JAnRkwimNk1DOf9sSztXp8Ukml8byCGKSJyXbIa+6b/B18L2nJ7uPBv&#10;CZTx5i/7gecTph2HgvmOJNcHL/cDK7c8G3lnjhwbRmc4wVlyRUPMQFVwj5KTxMhu46GE1XC1mwAo&#10;1HbW4JfuzB4E8Nt+xPfjfCB8kOr9fnTVak6vy9r3/XhfydVBNO8ELhUIfA0r+IC3Rk//8uj4m6ew&#10;IpCZlhKIi+Rox4thZZZ7lN1Kz0neyOWCJZ/6LP1X7mqRASqZ6fg2713WjQidB60y4BrfTuck3wNa&#10;HNwLNA75WMdO2C+3ciQAZKQvSxkUdQcnaDmqZgNjths0i0ri6eEKiOROEWf7QZDJIT9mIOmjnxsi&#10;iKZW+RDXWAMw+q3buA6+d76f0znRf9LsIyicFd2GoZJLDeAjI6b1tfmeCrG8wz5L/5XcT81jEpJ4&#10;e/ulBPRvotQl9jmaHazIS0a03Z8qMy3a6bOYNnI2yictTej5eKDOa2lMZoA82mMtREaU1hSH+F4c&#10;qxUuEjleU0JGOyqFONVqQ6cMlUpZW4SJrjoi1z6fEgs51076fmOfoCerzVdRvDfHIAJM9cVjWvQw&#10;VtCm1QEGKSGa6PafO+0T9V81LZWO/jAO4e3DYGrqhtzZAJq2af/iPHPEhVDwgzxLXAMK3SeQRzrR&#10;uh/88Xgk46mQZpv24lz7/t4gBiF6F3qS4MYybuEFDNWdzustkxruVRhugJHj6U2HufkBJI6HnM6T&#10;yyzUtdS+ZEyYfjiYPtWwkkB990u84OiqbBwYw4JCJToIzg6zxAlURDeWYMshRuZOVdAbVFWbWR6e&#10;QrbP8uZkCIrAlsaiOeQyYn6hWLVzyfI6PG9B57UkNGQ4f3wS9WvoNvMhZ+NMKOUE3KcbQIrfcXyW&#10;s+/8XI5WMs3ioRGs5qSDgQvKaGMb7OXeuahJUHo2iLLCvVeaUf/wZOicy8aXEC8ucyJfqlwi27mc&#10;pDTgbsY7k8cNbDszlBxOrkRr7A09qTVzW0Gi8xcGdl9B4h+hOqWWCXWP+CdEzzxRtIbOJimWRx+O&#10;F0ev6CDsPkmXL0puTs8VLgtVVMQ7HuW/sTQu1XDyFUGG6anwqD5TvsMinVKrK6MaEavo3926dD1M&#10;gy/OIv7b2A6B5ysfxdmc6n7nz8JxOmvggvfqpFBy0ejJHV/0Xog5S/rdQk81ck/V9CgZ1RbOIRn4&#10;BzrxgrvyciW56DaPB7oIsSqbQmLB3T2hWxId1jrITFzLKF2xT1gy0uYMV85gqyp6JyrDUKJu3eCj&#10;qYIzzqlnU6ONZZ80niAqNOYU4Vz4Ls7mpIMkIex8U1jRPquGaMHpCVtv/VFo7OCycaLsM0uqz9J/&#10;Bd6qeWoyesiXiFCbE4J28x3IPMwyA0HpOW6rAvsL7LuFQyTQuv0w985LtV3Ap+oC390H/+s4RKwZ&#10;3SwghIH5ALbEHXV5nLiNulL2eAPo5YQ+iEax5HVBWI4JIUCLwNXDwz7NGwKqODh9ay68Ki8J4B2P&#10;8l+PxtSOo8XVeewIdXZuHJvblaj5dM9CA13L2UT2eec3eEmV8D8ggaiJwNUv+yG+S/FPvEOiVTiw&#10;L/dDlM/JxdNeWUaf7YcaUmebyQUWldFGNYprnXI4IkPNn0T2CwQaOIFvv/w0fZb+K3FfzQ9DAZXT&#10;t+fWI2JwrMRndVHfRhiYKwFDqu7ydooDDE/nVCJHfhatrxcpEM92PWncp7biIRBQKp3ODVMOND3F&#10;w9M50elR6uNNyev2WTTvRD5Sfsgxbw/BslQvaXKVHOnWPtGjqTeIOUHGXhJJ4z27e+jUgwW5zgnm&#10;lu31lzfP6e1snyha9lRPA8k4hGxwo0Va0uHSbnOiyqUHB10x7aNb+yQAqkpTwRa2jxt9/axc6Ta7&#10;lMTdAK92o3kqZEVkkdm9OXVMcZ7qc915GZqfzW86alE43BbECv0mTojy9HZo9l9BK5KBXi3ip/fb&#10;Jj3NcWkkGCrhOicmoFo4DwgpdWgA4bDPzhGpSFRFyXhHtsb7WKA6/2W2Oura0ffav00cCIQMhkGr&#10;oOo67FFvDBe5F9L5g8sel3lIgl8MF4aSozY2Q3JS6J7GSmJSqHBxluQQdE2ChwoMjDdHbCvn6+fT&#10;f8VpUTrDZwPoajrUEA9rhJbI+ZBuwvtDxGosCM/HAwnLZ5HWAVeM+a6lsSD5v2IrKO2NTCjjVbuU&#10;eIjuPMTvAUNO9wnM7CnlrsltK4pAekEgXpPquljYnVDguU+MJWS1On0IOdXIvHWGhh6VVHn58BR/&#10;+s7e4B9Kp2Mcw0d7D//QDblRLJaE9tQYAulvbCdwQQUK/VxIiHBaESGVB7V61B59vYzWhm7hPILM&#10;+XrHQ8OCRSsZq4VlXngPO8QS59mHFZvC3Dkn7TJS1lMj2sURQOBIk85MLffwD2vc9/0WFtWcYKY5&#10;PGTck4Ypqj49y76zN7jAkaKOxqmivY5TZc2/8CKKgOq45eVfGTWqNVkK4Zc54gLWnvqYD6xH4bwv&#10;lZUeWIF/apmacFA2q52AR0YF+Bgw5kQFfCCtZOSrx7NWK17U5ySoj3U3HhaK1aGpsXvyIlqDP6nn&#10;+g//VGZ90jK+X3YhD4uYqRaE7da7ecBDeDNwvvyK9/Bv+EniTYylTtuQriLnmhLbdxPK6jybzx45&#10;K9URPIUny0Z4rRiEdlFJ9NBRP2q13ncKX2ktt3ZJG0g3s0ShQvtY51ztf/kc2lH/qHllnPRDvW5V&#10;UUHa7lsZzoGA+okuqaaXAdrXuPYuufRG2SduONLg5MTRgZ3or7g+koGpGrLr6ZTAOQKpTpQXOlZf&#10;QXBNSj7krBpz0kOwC4DVlQFydf2VfnzKFNGbZKmwuNv7pKBVAc/xJnHIjkN0S3GR1ImfA7rNWAQ5&#10;guhE9+fE+2PPwdHPMfhFLIiK0a6d0BpMBbtjtfCSB3dFk6yg9tHjTby1XegQxtOFiXp4NHhpB+Q8&#10;WvSWq84A1ljjJBUIRFyOD8Jrfukthv/NDtZPyoMPFXnbt5XAFlhCItGxv9UZZnHpCDkEYz1Ui2wq&#10;H+qYPJ1aLD1cNo8oxrhZsAj6wSmr4UKxfd5snAIOLA1Rc6LiHjoqwVfyIWztgXWNMiFBOj4LTnZZ&#10;g/+PGGg+5LN9QcSfMd7Gm9T0PaBaFHhF6MebWEe9roXbZR3YgdL2nkCkAxkIBCAf6FfwQOy+mBOR&#10;2jnFUvb7Q1ipuzVwBSh9RqvFhUl5+CnVdoxTfkLq0T9Aprr4eJT/WverusFZLo1s8agz/EQDs8ee&#10;zwtii9MPzuZywpPieZJnkk+r1j0gcUuSKX0ueSaWQ1odpXqQWuDAD2GqzWgDGkkwFJheZX14vwkV&#10;tOw0VwkVJQUuUNlGoxrCNHRKyt0Mu2YZfQpDxH2aQrLSu4MYzdi1k0D3z6YQrQ+BygObb3kT7tC9&#10;xxQJOGUf7WcLw+Ds9KXguqU+wlz3zm2p1yQboEssHECuTUA7UmnUikikBqXxRfghQyL35py1FP/w&#10;6AeECldm7QZeg2zoOx9WNYhqFQORbs2pjqDBVkjcVpxn2QlqRerFJxUYONTSigTNCJ8NPndrSrxi&#10;DmDjQ9r8/cQi7a5CaUedWhdEVoL1Sbm7o+zo3pycYGwT82OvKyKQnMyK+iM8c41l41TJ00RTI4Hh&#10;vhmk+Fzwen1VJRULbJetAL+tqFXNAfNN3QseyHfYZydmqDH5DGFq+5V4x6P8NxgFtAAZifLBM9bm&#10;XXnUGekr6yZMMxgZjpa2n6WOFK+hCnaXzeIQhGXGbLq2w8HYPovnjhXKIZjxSvVP/6XkUGTu8yW2&#10;+kvhgdaTMUI8JcIpFrvAqq8r11OEouxLjmzd4FL2fFJyKMqNrRAtzSaGh9M8m3OUw+WbqjZoEAen&#10;8LgMqOqu426v4JQV7QjkIBDFIrnDPkuHuFy1meMFr/zt2ubBdwOIjP4pd5q/2WdK8TTLNmEC2cys&#10;eBicPaOLkFlmup89JLyGPRon1mfpvzzn/Czx3e6ux1FhvxT0sKdeqLldINUbAXw653u5PjUCvPXB&#10;xGqfGLtpbL9RNAzj3KGuOMrGSWSv0DenY/M2WhVlcW73FSekGCFSYRNXetDyvuE+rCzBJD9H+HJr&#10;P0oHCxjif8ju5bdwn566uDdiTjSOrqwNzTQ2oVDgppkOQ3G8yb042T3m3pzkbGTyD7G3/R4B5QwG&#10;vREZ3UKs8n2k3MKcFZ+8i5/E0X2rL+7yvf/2yBSOrVD8u1k3JMenaUwwKQP59/ZJrmPqnd/AtvMV&#10;dua2unhtydNeDxv/LP8bCyJ8SrHN7X0CPadjH+2/tTpJqeotjYTMsSr8Qod+ANsveU0Ch2aY3aiJ&#10;1+8js1NYmtJ/OLJ6iO6TdDjM8fv8hlIDZ/4MK79tBZ+zu4Lp+rmuPWPCYzwO2CoZPFSfW+eJbeL8&#10;KNWldvDhbrFBepbvQUVl0Oegmvv7XNNIMBM7T4B6nLRGW4fd34OL3AFx9c+6Tyu6Yy0dDCD85p3C&#10;A0vf7gE+9rv5tZR+lLB96i5D1lu1UKS1oQmkgpyNOTnPUCSMQ/SgxNrPh6z2PmxJUnf6IkG9LSsY&#10;UGNhxGePfkr0i+QJT92fmA2pMeCbVihxIQceVbT84I8lwsXeY0HP3LxyvDlBTBy00QoapbNwjn5n&#10;EmwgpTEnc0f6zi1S+feXgEe+iNenzQhv+TQvPknElIc2timX/f3TRL/HMI05h4RcIYvmSBsKyzlF&#10;ExawKxVRm5PgVWjiyZzwBLN4mPb2WRAsMVOxku0hp/K/hWZRV43wx8gOtxI5MQ8k6Uet8hanasCz&#10;yxrpulX/lboPd0a5OgMeDhqu4NNteFnmRsPO3poL2wyrL+O2GEHWmvosm+6ENHQHCsx+1ChmA+08&#10;6k3wjtEWueZ3vwTuUO6VuTxU+MgmNmNhKyqpC4rj/NqeYRyK0eg1pTjlCvuu+q+EJPLOoTfiQ43N&#10;QRSY6TEhYbltwn8sJibkXL25PkX/ZbWVQGA6YFlo4zckDyAcc4dst69GTSheaR8T2X0yJaHbFCDE&#10;xZlgxRbqv2RiDchBMttDtJCkRHKmntgfYKBTZOvNOkmYqQtmR4psXxDB2SnuLtIQz0GLeZ7BPtoD&#10;dLWRpmocdcAWwQ0gVyAoFSR9LEKfcdS3GOuaV4BB0B03om9pzILtKIXqc+ISSE8nKnZoEjfnPHmz&#10;YIudWJ8lU6RjLWFgJ01xy3A8fD4nONTxdvls5WssC5rJFSDYePPmnEvOBlKro+aa7XGI8LekA12h&#10;EhyrY03/ZfIkFO8jO+wTC6EK6aSTt/MEbdBl47CfwZYKFLXGG2hiTCjw4ZhDksZDDM1tTjDMCjsY&#10;9oDvqe7T2Aer6edJGkORPUplp5WVYcD6HpwnX3IK+5EEsSBUJjb4kNI+O2zx7iXrL8q+h0OE/5gr&#10;PguadHLA4UgoYjw8MkYyG1y5+lJ8+xSHLAMtTbCfVuU33/GoU4zDUWPDoOap00cWotvGCr2I5SGN&#10;lFJc+OE9qLAzyiGuPkuWWhUT5MZrTnzevna3VnuY0/tNqBAVpR4wZqOicKAw73iU/3o0kaN0nhSW&#10;LKNPYciaMCPHDCPDuSEP0yspaZCXsl76Q1DNxrJp77Cf0znx96pZ6PjsgVOo0DDd/ccUI2JezlO+&#10;1vs2qFCcrratmo0A+C9F7bo/3loUoyuhyN88388HUAwwKTWh9W6RGqnqpDE9nG/LBUTFTV/Y9X7O&#10;5+Q4kn8d1WP0B9u9x5wz6Ew9Q8aCFr9/n6X/Mo1OusYNunlGKTfAlTA+e0zZwxNV/UwAwhPOB70l&#10;hJARu2aClpCegbOHxTMpSg317B5+kp7pWlii46+NiRNeSb5SJlbROE29yIIfQKgKxJtzThmo1LDO&#10;bbk+nEKE8dmjQUi+tloM6zylT5tH9BPsv/I8ib1iMsSb0GHfJw4iR/qUG9YXRBjYdg09Di/sL9OM&#10;Z0M7dVgDjdzr9Cj/9Wi27Ooqzr3CaB7mvzmcwfSTGFtR1DwE78L7jsNRtzycvJ9N3OzDKXomJ0Eg&#10;BmQY2dvwU+iyiKVGcLuXQalaXEAVn1RKcK9HJSutstuVa+KOmH2ifZWk4HznJ7kH4lcYqG9YSjLE&#10;RdhMC8j6XIYzOZ6W+7DpkEiF/qTMuGCT4JAswNVU4PIJLjGJLaMMBi3fow64aglWvB+be4Ju4STG&#10;xYfV36FrQNRfwNLzKft8wHzwVNFIMV9lt9uHYU3ej8zKvltyG4kUxru4/0MHv7dbZZ34ZPC39Piy&#10;KuPoCRsfRlvePCOwaPceYnmPsgkwO+dFTscif/wE6cmnhkY8eT1buulwvLGoZ6Wb1IEBRr8K0mwf&#10;Jgk/jU8i8uL2bVr1m0s9rhyfN4H8Vw7sWPHBT4vPV8114unBOSwLWdkW4gcEAbO689609Ga354pL&#10;7rdoiToLuKOQrkUOs6TICyHmHkVoHASikw11Su2/km45OgLNsWJIpNdMkitEWlEcAfWLW3ajPGZq&#10;Uz92K//D+bQbM5KbzX4BeTTMwTzMf2N9iC0ynoMh00tnxuA87GxTCCiFnsbCYCzZr8jQggMiR2PZ&#10;NCqienDFnPUpnj0k/h0rRW+5MxXJHRyfC3y8Tv/NbVHc5Vo+3ZGRrAlM8bjTfSkp1DkkqgnrijfR&#10;BeR8qJt8VHkPfWcUbKRNLDU7udYt7FRmlJ3LaM2f4Pb2aQVsB8B5jFbSVAbeHvrHEJPEsghK3UZQ&#10;2SvO6CRTQOjaZwZDM/8dqkFybnsmGp85i2J/V6nGhrpPB+vK0Rgq3dKWX07n7XgEmEWJx/lvfZ/k&#10;qhTI0rnDMnj3ffTxPNjRMGqwwmX8KbZArq7AVMJR9rcpMljvcybvPOXf8hj/rJEJWfPAE/KBTKaZ&#10;faDDQMTGunkMGr97TEpWIhOG5LOZqVIxe1aIuTtaiOWNXgcDEcl12PQFEuEJAdXCKK0452jn0CYZ&#10;zGEvWJaK7xaBxKfn49F9rMkrpeDrAIJCYOAXvPRi5rnqeWHWPMjlQjfFzrubn5nxR6RAo03JxN0+&#10;V/+VeIxjVCCMVUNdXesD2qiv/jS8qxtpPEbb99skEjzwe/EuvnzDS7Ns4FzQQFG9jR8hIqsgAp6R&#10;ce4DJ9yoFl3NiQfUgY5bFDjhX6mQ/JP0aeBDwDPVdEU2sj4eqWENbfAoA9UBYe6Ck6c55uznsa9U&#10;KV6pOaHukyuWb3mc//ocofQ0I8nJYWfmzx7nvzVepddeFVdl7PxoH79CTt3Vf+GP/XzkzdvW33fv&#10;VbVD9zV9kw4aysAlNqbUsBHkOpf7FzOviO5r+paZFzLBFusq8kaBIOaTmRtxM/NGByvXge10Q2Xj&#10;Oszsc+y77L8Mbcy99PIpg08h/4a4KFmlEcgE2KCN98tZv5Lq4YQ/UOD5zOu75Pr1yAla4vJpaQT7&#10;zMMiS571ENoi4JQP0iZ2frc+Jqcq3FkTDVaQoLSEsXpzz7r80vwOn2IPWnCQy2EgPXcms76tnOD/&#10;9ZyV77qd8zKz9tctExY2mgwE/yLbJEzWu3ueMpFGmluSE5+eEhX3L7p6R8CFMtT5OMj97sxTJlLs&#10;jaG5fRq/U6LBuEF1e7yIPSIeNJBK7tWxuf8yVS1ciNuCtlxvpMX/Mfe2PXrkSHb2Xynoo4HdVqla&#10;UqmxbWA8xtgGBuuBZ+Hd/VhTLXULkFRyST093l+/10kyyAhmlvLcCxiw7edR12TGHUkyGIyXE8F5&#10;cBE6vd2dqPMwEXzsMpuNOeynMQC7Ja+DzTaPCBJdSwYL9xvDqp9TADvlhhydU8djJp7Xs3yklIEi&#10;LickRWOhaGjEIxcmKxpakETPJKgBT14g2/TcUPnIJp0sc28EOzYsfkyUKTIimjVW0WcLCwXcqNWW&#10;+xLOurmgzzbOkWo3y6CE2e0SRmWeDLTyODk9DP6SGBL+FDsyxgzcd1GPuJCRskh3Y88pKY+Zv4vG&#10;LJRym6/X6nlctw3RHmAN/TGQreV8JhMcJdJkk8kpbFPi7WclPcI254xcD+DsN2OF977tc8w8j7IO&#10;Ire47r5sE90d9QSkHVe9jU5XsdYmQphpiG9dZ7yCyEay2VVcYu8qIVHDcjz6aRo9oT0a54MPw2Xv&#10;GUNBsS4b89ls48yGGBwsRopSXL7OW1amDYqbLVvsZi6ksFt906nf3Cr6eELh8dKldsaaqtZabFv1&#10;3wwfiNBuv+AIuYz34t+u4UEcyRHavpEu4fO+nXgv/p3vA+GN91G0q21ev25QbcCjzgV3cgmLAKKL&#10;QDInp66jKvoFZR/xD42pxVzMvYZDE3tNkdQ1CMVJEnYhjtlS/MNddUReunb6xhocj5kTP4LyWFfA&#10;cuqgOFoj3A+CUJC9Mub83QAELshFgiJL04k2X48o+nL2Xnj0tSWYXjkjMzjCfYXVkeyCXc45LRhd&#10;W2fOztqziaUjdx/CQ15pWQwi9yxWo0ZP8Rm+fkEZo7s6LbDxdVD0fIlkhLoA1+YKKPrXcRe2MhVC&#10;Gtia7XuKeiOswJAWYAs/zZj7lNCME1x4WWfaOkSVCYsCfeynKlP1r76ryG3GjahE5OG8/jRjDs6Y&#10;S616cqgf3TsT8onRQvbucMzL/udmG+S6zzMrPEpP473jL6WzX58jQui4hXWDExSlFer2o+Qp+NFl&#10;IJiZHRStLao4oL86vM3RLYlUZffS7gvfi9xZPGYX7mveoxZN+7HH73aaJ8Ye66Ld3OIRUIEoiDWN&#10;9+Lf/r5uKOiantgQaZoYX7x3OKfKrnUfDKqbpWHbCwqERhKGJoZLBkc5CUW4tnlhxnv44WxknI8q&#10;6WxUYIiaG/306VK5YOh4I8ufzoq30v4huHXgmDRVmMpsojcvie5z1VnUgmLFwnnbE5MzR0mPFKtS&#10;i/6xZS8T8I8meShd7ofcxHg3p8erSSIiBBFYMjj2+tNIZtciyD+FRgWfQzKOUsm+gYg+Cs9/tENC&#10;nkLuQMR2pDilLEBUVtz37n3UTbMVeB+JCms73ot/+++T1Ym8l3ouzgtS4r34d7zPHLTTlvfZmqGR&#10;4r3DmSOaI9lvMokaaVbpWDNGFfnT7f7xxcpCP8vb2aiZjIvOWaZd/T4aLWnYJZxFOQswm/6Y7Mdi&#10;TXN1fThVmB2AdWNv1FHG2PsckQPVsdl4kmhuw3l6B2reu7vK8EiLhkzG71ZuwYVtHvqaOF0/D8ec&#10;UkuuSoftI5Dy9UwT2jR40tmLri+ONKpWIVafYBVNljpVfGn8G99IgXe/EQuxxJc7Sd3Wr2KjWtLF&#10;ZlPdRh+q0splX6pNZzefMS73E1VmXxWUhzNxvAaU1PVoAD9NdU/VRYQHApwoOQRwWD9MZlzfq2jh&#10;3izP00WSmA4jIoZNjU9VNnTDALbdp4QkfW2RgmLEq+kpcoVDifwbukiXKPZO+qym2jB1qlj1+Hes&#10;Po5ZrAt4ixErjvcO51QNiLofKVW2Bm9ooRCmHMAFBlIXmyRL9P/kMRIU31h5xRf0L+VEjyopqGKh&#10;nt6xWOdx57ygFeDRl5mo3ILLS5WW9EVRb84KIyBmFfcoK0qEWVKk5TnNR3oUhsdsq+ORHXMm8BkW&#10;FjDRbp0NXUHmYlhYeJpvGhpkPgYtE5qGXrqXtDIRpAUTuI0ZLbPU2fGYD+uHIsXIHTk2OQOa6nge&#10;apU5cOM0q6Osq4nSBnDTpRuXvAfhnlxN3gfd2exluAius6xm/X2Vf0b9Bu/TmTVWIt6rXxerz3qH&#10;eTBncQ41TxR6dsk/UuqJy9jn8emZeIKzKpo6LYqItWS3B2eGz0/3I502/ktWH8gOvYmCMxbT0MmV&#10;V/2rjZmDEJciaPntaqupAyS/1z8M2W8giPlh6oodjxW7Dtun8qp/BWdqAMIK1kVJC8IYFcPR1Dmj&#10;ZFqAbnImLzFATKpwPo7fxXoHT5zn3tOIXle4SN8+7YQujCaXvC9c8yJ3hyNjR8ic3k47xZFqHlvR&#10;gqimaPirEjJFEPDpY7FBfT/hRS8jo6fwsEJhjt+yfOn6/gQsbvVyzepKO/B4ZLiYPYYEFZeELJ/O&#10;GRlrxl5YWgfIfQqgOtQk6MN2qLzqX33lQCVHLQDxJGnAskMEjw+zh4oNZm15rCZkbUW2SwOPtdQh&#10;Z05uGnwELXXTdcwJjkosCtTz+mF0cgvOxHovgfHR1XuceZic+Ep1UCiFDosRZ2HGs9IgnxiBUR7z&#10;mZeMGRGNWMFL7PmaE6VMZCB/DxdD9xeNGWNOQvvW+a1/9XXGGh3NCuZKjW2vQFsoypdYa9WcQzNC&#10;3fcOYfinYuvLXlD2YKyRConie+O9+De+UdjUbjUB5FDD32abxXvHIyN+EEYuvXk6snKODLs3HDDC&#10;/GpIVVZTd1R0nUImT72jGs/Kq/7Vv5cb6pSv3PSRlG5N2+uKr+gqA2qGrVU5y6KMI2ADhIYOrLxi&#10;7MHzFVn4fq5gCeG/LHO0vg9OYa6cvmJ5v3KLlcD3Ht+mSSsGGXF4el3txGFOOQb40ApMaYuzWtY9&#10;jj7xgfHTIQPzp1FwYVgfySkRSrRfW5Ehxi5n0hGhUYb0Tc64MWErzC2QHqv0KGQhZszknDffAWdk&#10;K1wtbN/lLguUhrycGDOHQ6xwXdn6V6wzgf/ww8gmcH1X3RxqnRqLcXA4qBQhZpvY8tjflVf9KzjP&#10;69YO1TuhlrGpCXlXm5BmwHzY4MyHX3DiqQHNmM6jgyUfafsp0dkRnHUeXqAvCONH71MCZiEjU4Tw&#10;mYdsE86t4F2+BPkMCeOQt/w7qDiuujsMjWr4qk5d9EXZfzJhV4/geDWlg+NkklpcDutZV0RKHR20&#10;TdoYOAfZ1FEU/DxhmR1yxmUlCtCln/ldDi6iI9EIFM6cawtnpjw8y+1+mRht5VX/mppY+cimayhm&#10;a61956BY6t7XTZx3j8l19/y+Gj/1zN9OXyyrQ+IoEkVQ8X/PtD9W7+SCJMQ+id89HBm4EtkWbWT8&#10;d5O0MTLCa8ODAESC9ilKI9X9yXgCwd4lrvKqf/U5xQId9Q4qsK9pR9rTjUYS/DRnVFVXxBuVnejf&#10;HR+2m9NjzrNCktB50M4x46EPVXfwGCNjaP/x2OOcLh9hUBggVURRBHhLbVCqXKm5QYII5OX6mPkG&#10;XBx/tvEEA8UEZ90hWhYylbjymM9YPgx1EjmB+dgc86y7PfxpDsGwRrHe8NzqhyEGEfWcj3ecQ8a7&#10;bJHGi9uyxJPG832m4r34N97nasmIWamtz8haxHuHckRBIuinvlwyRuukbbXgXVEKxd3Cj0PMyIyP&#10;2PRckd3Ijjkf0qaf5tqpriinoJw8djkTC4pB0d+lpnJJ9xNk6VbEVAiJM0mtbr/MTW1yRvpDBqng&#10;xSgogsItshwJq0KYnDm+ey2t0mVYWV0i6vzWv7p0AM4U6q/rGjlXC2cymHEg7lUombzZY4D2AJd4&#10;7DeUlkVmAfRgp52DwmMfR9r+MUHOqONnzGz6C6xFTs9AlbEd2JZVtgHPj/ZzR49nK4lEvVvn2F2x&#10;C8lRYA/0eU7fG+/Fv/199Sgailr3Ioc+jPcOVzMfLCqzq6hKpTSjERtnuU7HstgvsaIjlcayclOS&#10;L0eoUMUf2vj2ppHujBtitjesct8gjmVdIuR7r4jOcGiGpTfkCFSqmkS3Dzt4rIsT4qwdj89WE4wu&#10;wJn4UdbqRAdLu0euTmbHiLV8ezUJUg8bfczKGFnqA0CxHWJc/XI1Zxo8UQpNg+9GdixHs6vNkblJ&#10;B3FVFbQ5Bc+Go5tjEbi2cXcXO4SzPKy7yqv+FXI/r/aCNuR+jFkQ5TEouRZ1zKnXzLf25iHnbEUc&#10;bftkJhw9Tkc9R2z/MG+2QUJH/xm+OmjnmAklzNneqytkaxwOQ5t5nDnlA4oqLYr9XhYShEMA8w4f&#10;44gMfTGoTc7c0jDiI/sxAy+ZP70XA9Kl87y8UMKybXKgIxVtGcEwTJElzradWiH6jIGZtzVVtnFB&#10;iimXVLZNVqFI2+KucFDHFRNEGpiyC3Qkcz1Ped1DXjmDaQv8NxkHYgHVCOBelijr4WJvIjMX7GdO&#10;FLUd2FQFaeq1fQFZ7+EoEY1WuUueElBa6njeqLF2ry8YMwm+wNyqyl5Vh+WnOQvD5KKNk8r1yuNU&#10;Xa/bFJo348l2SYphRy42FfCXodapIFcZROHMTgoVR+sZ+SY8tjiTjIW2zxdZbQ78/NOAvDhR4rFu&#10;PFsesyM7epwcOi9fwpnaZvLZ20qRqu44x9Bh3PrB03iMBDVnej7OkADCZBfYkaysSgA7Z76/undA&#10;d54PHUaRvqKuabZBWIEP6tQo31574802mTp1ct3GTDxXV0KXn6YJfoyZfbPc0kCmB2hJnxLgAKTG&#10;/HUGNodJ3DnfcDVb5QyuK0rHiT3AuY4ZDJrwA+27wbQ1MfDGDFgialMZATfSbl89FpL8aVRJ0WDu&#10;ACYGBqJzZvZ6fM3kDA437DwFTlumbHIWaqQvBkshgGFeDBplDj2kOpNmsuw4hz3WrBFhuRCKNlPk&#10;ldQVs+3FeC/+ne8D8Yj34RI7KN6Lf+N9YBmBjiC13pM6fFW8d2SpgGPT3HUuRLiqEcTqcj9lfARH&#10;1IrFA9ITbixycomtjecN0qK7wEADljAkG5G2HZ0zdfbdaZlLxIfHCjJW3Z3QZrOOsv4VM0XEMLQi&#10;n7H45mAOmZL+YURCFSstqw9qMBI9oJx1jtqcwThE7RSM0S9VsECbDG+R6blFIWTO16jUjphnJ5Lx&#10;voQzYKNYSJoAgXCvP82xNtQ19WDLLn9OTi/wJkSHZdTYY8YejW5V/AfosrrL1VkqBoUr0NupjXUG&#10;w83Wb/IJhkLISJ8zJ354VvinsovzdFJBNoAwlC5youXHaBweB+c34Jx8zqBkQCTEOaJ7WMpsI+38&#10;dJcw5bYW6wxgpNDEzVJBL16wzmS9hCzstAONFNOJ4PPTwRl13YLl87Fwif27EYheVbjTbEe7Ss3E&#10;VKTdvlr3eZV1RrRBosSH7cE/sssjXkbqT/rVXWdykDRAiUGxkFVJtSRR54wB1Qvzx5hZWDzw9t0T&#10;VOGNGY8UIFKnVRPWKkLYQJrhbUrkQi+zjbs0onyKkTyBKzqc7eK1DNoxKO79QgSDc/z0fJyjfIPa&#10;GzMW14RFjMxU+mmp1OC8y2upu9R4LDfkgl2lMpNY5xn5mJxVjRQLuQ9xgPWfWfTx2BwzmmTm8nbh&#10;EYH5hxgcTAm7PcyJS9eZTjBog5jOXS5PmbxQFVTerqk+Ai4Dbzkfe2NmmWQXdeHdiZD6Y84kY4SE&#10;xmJgSqNxgzoem5zxc+Z07nxbYRDj6FdDxkVvq4danO7zsccZ7Ye1F1+927D8D4Q94/FOtql3pjVZ&#10;fzwCkzvOYY81a4RDSCVEneolt7qv6OH1fQVb4yOGaw+XeC/+jd9Xs62IMhBMG/5QvBf/xvvgt4a0&#10;DgRP+v1DfYQpE236yOMryVMOU6ndIQ745tWmogMjeiGkZWDAdjN3zFmuaMz6HrsAZGL4bHtgG5mp&#10;GToShstXR0Cb1Le/7Q8UQPXMMWgJy8RT/ZHnA66UCsdTlLF/2nHAD1OMWPVSEI6Km5pI26gYHiqU&#10;DJNGKdYLwrgEVzhS2hdjly8V8ORBZYG3s5+jHC2dLK1b4DhhDelIbL6ttbr4FEMJ4XQt/WdQq3Jz&#10;GltUeh2t2sTFdkQBKQ3umhSA+Fmy/sMIaw2HE2ViyeLpiia+xcZFvNtHXRbhApjAAgap2jaUacT8&#10;7X0yCQGwesXYIHIZd/sBH75stKi1OGMm8jhUuSqZ5ySj4erasgvGJ48F8taW1YktsocuY04qFNFF&#10;ajXqOG/HkSpYUIsBWWyRkqiWZjts+j7JKllZkMahigiHL2aswm1hp16KK6akY8bmMUurTtBVlpgo&#10;bcQqDWnbJJZB5TYkvvpjAj6jjqxqxfpX1+lyYmOViHz02MP8aRZxWBG4d0vMFu9Pmf5tKZi6Djyz&#10;JhsfHS8iBrXXztQlzRzMCESPDyPS+jxEfsPiHevJ9QTDLI+YFMibU3yXblQeiKCMkIzfPZxTBYaG&#10;JSsvrmxWjnV+NJZrfyByJI+KhAnBNedU+rdHvg5glzqL7MdxUnucFaUjV9AkYWCex3IRlVAw7MnH&#10;iPdABA3YsclZ3MZ0MtnlYGNPbonQzlnTnTWnHis2tTw2OctxG/bTNsCsLzYDfTzeceZLFaf5D3FW&#10;25RhjZLvqJoXoDQxsDEl+8dk4Ec2WtPjR4sIyJAHHF+9+2lUk5rXP7XOoIq4hzUeXyZhZOqir9GR&#10;HcktkCD1158eAkh54KjQnVaot87pBgg47xaSaN3AXwE+7tM5OZfH5Dp9Q5KEGcHrsW2Q1Crb6ps8&#10;Ncnuw8CvqgqrL8Zls12y69qdlTPKHrOv/zQPmwU1xqx6hKlndaDZBpb6S6pPYftqrK0acFTBjroo&#10;tcfDIZicwaiOD7uw3oRECpHV+GmFBYuqkMsYea0ZDpqcQbCOIINc4AvWmUN0FLjRB2Q9ZgWxDIvn&#10;4JAGn4fV0797mAeebFOqPnEtoDprYFm9yVS632Ybcaz5DhIAWIWx6TjVWjTT5MyGRhn3n17dFT7l&#10;WkCB9pinC8hI8JahPUfobsc5zulu7QAZksW+/Sg2dL83Bap4L/6N98knho0iUEgL06X373/9y/v7&#10;//L23/7pIRVKyt2IXTudqSEoJawIhHXZWjRlI9gQA2dTX6CdWQwaJAftPqCpItow13Rg101Nq8fh&#10;jU0Hcjenx2NmK04TNSRhjhmwcUyJVMsqRyinaTuHFJqc6TIzwIM7b5vGffx0iOjewAXHPmpHZxDA&#10;46y42cAWDut3jLlAow4e66qwWIxL9QX344XPfaSK5n0xqehufhhn2LCdhwo1x4wyn+Ea1rmaUxL3&#10;sZD7Ckgy8tGXmZI9qXL/XFBZzzBqOM1bTHwMiuLduMyLn94dWOWQHo+9MZfzf9BOzgxkbNijx8lu&#10;GY9NzuRkwsOeVsvgTPX/rDjaGyYF0Dsee5y1OOGCTy9kckZVDOEdBvt8jBc64vHDG/A4qwHjtG0V&#10;eSunMLt5qrg9ZyVHx3a/lDOWx/Tb9pxlaIdilrFVwh14EtkPicfmmOUMhC7YyzaJEdrsd7W+31Ul&#10;oj5cZZOzjtZQj0Svlv0M1of8ZnCODTvWmaz1tHmelu3lVIWKaHP8KNm9TYfwvfFe/NtP4RcEW8a6&#10;DIswvX94IhEY0hI1A0LiXOs1QF2MJO6mL5bHGk0MXGK2PTbnNC/XoB2TtvUFiykfIjoeb0764Cyj&#10;6lBHLnNE/nYi1fHCdp1G1vexMsaBPAz4sznlzlt6z8WciqzsTSAfpMPicZj9c2TI5sjeXCinysgP&#10;c3CclvOn5SfE3twXqStaN04tbewLbPMtsDF+OqJrg7P2z9i6e/ODAoLUjCAie54cAelDj/bpHJ0K&#10;JmdCyEPJ7m0qWhESNwzqsMhMzlsDp05L2LPGFwgnDyycfMxaRSg0eWiU7WIf/4xP16kTSuWHi3jR&#10;vXIYxjRqFDQ+hVsU6o114PzoXeGt4ZKa44KXNlrqktdkAf1EQo+ovUUdLZeb4CF12tEgxGMrKNYg&#10;3aUS8KnHeEayIBYfJIdc8ubI8OYFUW4CzUOl0yqod3gePyw4a/zwDqvBrM4OOJehQNRkOCLJE0AS&#10;bCn2BfPbx6PQbllbKpCH2hHEqj21JhnvdoJL2EMNVTDYErgZaS/kvCHvxlMgfGFLUDbIZB1q4qPT&#10;B69xBMZVxVajjoAIR0pUUO8qUuouHKoZXILgm8i5N9pD0jEe5CRsuvnD8ym5kr7ywpAwcpstei8U&#10;1cF4OLJjex3MBZm6kItLJxkXInxOTp4FLIVEqVNO2yIDKzVGS94jzhOwi10uvElmcsLJns2mxg/T&#10;+DwMh32nKjYQXSzjo4gwXTDJaKYwAnWbbUUUMZzhlx1NMvu2by+lMS5IeCpzF3qIjmq9LckYLedK&#10;nLtyN9p4xtO8CxRP84/dV2Qtw6sHKaUeBEnZv0Inj525f8qOHxsIv6elQ621xaEfQG0F2Wu6mvs/&#10;4kpINV0VeiB/FHI+2LIjWn7QY0tXxrBwKeBbQJYcMAOyRRRFNa+JrVoERIwKuIM6z7j7VuC42EBc&#10;VyCMVP5hgKQhqzS8BD1TnnJFRmhsRVjaAlmjVZvXsEwmaQgNGefoZZx6ac6ngpW3DYTzq84p/mgx&#10;Ivt5K3RUdSwJ/kZvZ9gS6C2BDcBZo9mgosoXpEwIV1MR0L+YfGLDL87xpEnmmG+52/FUwMmuw+Sw&#10;XCDJQnuO1eOUr8FsyhW4gLB/FJnWClF5KQBssOXQuCCsS4XLsId0w2LNxlE5p6rETSfLVq5pA1L9&#10;gpG3p5dhxmXxhTrn05GMLKvALkb8XF5JTa9zodpAg9Dzrvv1liTrRqtAlNGTVLWpaQMxmNnoF0VZ&#10;Q9i6jDcOPgotOJoPJbn6bTcggKNgnu6C+u4m/vFa/NtcZw7j0YVXOKyhkuK1I9tFWj5OczKLrGce&#10;FGbnAIGRgQcPU54y03FacPngdO0ro/pX/1ZO87DFwEPoxrs0l7qAMTINHPW9t2TsE13EGX7pczz3&#10;C/YJGYzbMHgJWvUmjeOHgZWGnc1MLB0vy0exx5pc7SQnJruPk+qf2Fzg74iXfnsJKTSIhCsNJdFM&#10;y+uHc6kbZ1raBrQ6x1YpwdYJ0/O/8Oezy2bRDYM9I06ghpPnWC6P2OpaxJ7eBW4OnrCw1QWJPR0p&#10;tDn/X15gNJ1KwbT5ZU1iS/RxVkZ1LrmALjoiV6J4rRK3BcD7iZZGQNNxLOrwaTTRVS4nnu7tKF8p&#10;8W56k7OEvXX8lYdsOTC7dqOKhMkp8s3xH32pKMdA/Va2CGa3/YiDkBS+gO1WU9vmVeC1esbrXOhn&#10;IrAU4PV1LhCjbtFQC8V5sn3yTr4PR8sW7geMWgwQisvTKLHrFQHqyMVf9Sm4m3ZQKyzagYwWW6R9&#10;XB2hVuLVoaMVceDA1T2QRchsqe6Zox2fbLHFkY+IiEr9lFFNuouKpcCDcjZR5lrZqt1piJSg1Res&#10;rTTmIFXWsbAlPBSTTPhraZXDNEXzlG+JVGykvnUwprvdjYRiO367PxZFUK96VyesETICq+5afh1R&#10;7LEUhBFf4tv9DnTzY/fDEDHk5NtnIbU1Mts2BUNBHDBbTRbLGx9xJMaogGjOxxJTe1I0GoMa00Hh&#10;Dsoizz8iFtWoumqBfdgZVkbBvs0wt6FzIV37Sr4RRMLylevr+IENIi4pogHG8nrl1Xlg1ndvg/To&#10;duFcklbdddytc8UciY2VQaE9Y18DRQDu4wwKQ6iHX3VNKbba8pXLoHj9uiEDeJ3TeRPrs5XKRJgS&#10;1ZBGp8+fJLFVDTWdlj1UQBxVhtnhoA7nEgXazQdq34S5q7NFP+ZmSNPzh5lbngKA7BKpdrvNM7AU&#10;Dm6EFMUmzCBx+oUDYbWQi4oKbE5c4uZFHSmj01GA9AhDg/haHTBCNADnhxlP1epki2K0zP/iQoEX&#10;0n0O7ZMx0i44w8rqESRe15bVjmnkrKmGIyIaEJWL15b4ea+PSKRjktWHPdZ2CM18ygJ1c+ZSkeK+&#10;Pw7EbaIIiq6SjG/Wo/5sDqaxrC0naUfFUIJO793YaFV0619NKXAjZJhuAPZpGZblmBRhaFqi+4v/&#10;xIJ03BP5n7im05Ji7JjutHFNAf1vC0+MtLAHAR0uiUm6+XW/C0QiM+2L8C1j6+vC6bTUZrCBQ5KI&#10;Zi0oFcLDzOe2LDhBHTxjjVO3qvYFnZQhKdwxGWJ08JD5jK+9kOc2K/1rGXMREzVTi59FvpqYjA/i&#10;7fjay27txuAKc5GjlohJliFdSxvTx2v1g/JDdvsFCjhR0rJOkPF0lqUP4lqWpfsGxl7HGUoj9isF&#10;vPWcc4sLL1RK4sn/EPuTqv4lTIueiK0NSkW15s0GqTuyHod05QyLQPdMD/sw3op/2z6mizINALd1&#10;VxyxqX5GFW9VTkET2G1ywlyrVRwz5BP3cftBXLblApEk2dg/6o57Ph5trC5fmEj9prP0hfGl7dvK&#10;20IzdQ7x1uF45k6V81GbcaT9pgK7eiSn9cENk792NJ5DnlOaZAlWNyvJIZat+vslgcEcgU+bYDo1&#10;PiETRzw5HELzUnNAjLL8rO5r6T+LQkfHJJ6EvMLyYDVUtXs0zpjjthLYpWEkcRyChu008Vb8G29H&#10;HpFKDtJ769tH41FZeUjG+KpQS3gw1zEe9nI95XFmephGrrMQ6kfjOeKJUR8qX15p9c2wjiJQouts&#10;F57pIT0pLuHJ0vQVV+ODFvkb42RR+ySw3VXYk9YNrRrBCVt/JBr6M7Dyy7odzsrkQ99YfMcnPgKv&#10;lzO/PJyfT4rmkvIrXTA0DiWuxSjOVFoJ7h9caq/yw9esZ7iZdWT1ryal7LxxpqMparggTRx5Ptzd&#10;PE6OjDiZcdNw2vqsVi71r8ZT3df6Ak/KWP1vP2TXhsV5GU9OgtAxxASk7ZNQ5Yco9KWTdqLk2vAL&#10;Tub8s5rnIiayAPokAL5Y6hkTJeqw94uwTmYUXRgZZJb4P3mciSdB7SVdzA4e1gB75DrOmbqCVcfJ&#10;xum+unZji9k9eZKxj2L15sZOb1dOXVaI1Q5NwXCKEscHHA+HAhqClB5yoVo7G7w5nJSEJNerRuc0&#10;7Y/WNEJml9yIvyfm3OBYqgozyWfaE/MoGeOcu4kMTHd1vXHOHczuVgeIzJN9EKcNW71FLAZP4rd9&#10;HxLGJpprjzOpFFV1VuODeF2v8lCDtaXdFvHhOH25XI/fOeRZ5RP9G6cid5fS+K/TxFvxbz+xsU37&#10;qCjNlAvKfJzIp/yDLp+02VX1QJrDdGI/BzhQI+np3AVC19OT1rpx5sQBqWZcbaeOpdlUVDOmaN+0&#10;BGKTrKAMnrB6Dvdhks8XLE0ZZ1IdeKMEPfMkpE2KmdUjJtY4MyWYpyVfMPUnUbo1h5EeDjvK45ko&#10;d4YqJlC4d3tTKWtenEusyyY9dTbrX13HJZ3NVlvGOXkysR0LNRZ7fi11nNQW/Id47jw4hLFn3Ehb&#10;4BduPxs8iWJFKIQ7G3srSW9u5zg5Dpci/fSzBMoFTUobKT8c7rrFM1MqflHkNj9UtKWMM0mf+qAN&#10;jHZdwfrX7syalDF9aa8cPJy7bD60xslZExoZN2XJsCSlu4+YJT1EnE6dKV25TT7HPvKbXJl94Bez&#10;PjStsJsjHF5ns/7VdTTj7GbTPrCb3EEQ7QIUJRlKcRL0xfSjK5f6V+M5e5TKA9KNXOlnlZ/r5yT5&#10;B5WApYeMLM4slfOR3T+a23oKEcDsd+NhyWHkxjkXb8W/7dvw0Ttm4Pjto/EQaQw1RkAPkFf+ZPBd&#10;cZMkLjUA0LIpSJtHKw1iZDz2T35F3OJ0R6d0Qzq2BT5ylN6xK4UpLh+l7MVIiJKTj0mpw6t/tQmi&#10;aXjgcYR8WTAoxMajWga2AkwWtinU/BrbrsWErf1I9j/8DUFhayQQkz5SSMR/V0D1jOxyHy9xuUOZ&#10;ORoq51XkyIUPrBGYFGrmsvQVO47eiekdH7QbZ5U8bqzsd9wiBWTzw+eMt+LftgxIcvjtmOITFhNv&#10;HY0nxda4LKvfVx8Co2Bw7DvCaXXhUhRLRfEX6LSkQkCNLD2F5c53Yw/oOmZHFpak8DA5BPQ42utH&#10;40xmL9WYAl8kFZJ0NyC1JXKWfPANd+Tr7uQK0sNWufvEMz/EFV3suWlDzhzXTlaOxpmOPs737jXE&#10;eibbCpCcLspLH5T8YdpVzPRp5VL/6tt/Wisg3fudHcGTrGdECDmRVIydeRKNiSgFX37BPkSpxBm1&#10;Txbhc8WvEiZvVmJ8D65lxH+kIvzV/DtUW/dckJelD9HfCXnXA+KY0ZVl+lYqlKcHX+ey/hWKNe5m&#10;wAXEMK3nxJb8WEK6McxkdqE6dOUK025JkKzGPkPEU5CKsmCb1dh4IpktPDt48n5QXuYlK/AVvu7O&#10;EWa3xs/uPdZkQVLKoi5g7jjTTsHeWGEt00hEPy35zxQqwL3uIm3NLZZ+KFTaeej0SpsBl4/J3uaW&#10;jUv9WH6Y/VH1svM13/TpKZ5f7qnFruq7iOCNxDt9ztTSRJ0vOZanEYjho2hr+lEcqEAUEEVRfjA/&#10;HF9zrexgS97t5jVOs7ZD9JV946nVHhWf/CA08Vb829/ecrGaYrqc6Dag+vLRFsyj2ZqCpA8GCQMW&#10;Zvs50OT11vuZcAFN268h2I3liCEHWw9akghbTMOZ9gPbiHmXZ28e1m+QpAbGtBhOs+ENwa12+1Bs&#10;abZUtydpybMYAPhyPZGiSogL4uEqk2x6gshRd6iD4TShOKCQuzzCae+B86LXTl+9Ool1wYmidHNN&#10;wMKTbFIyy1WaNKIL8ZOVUdfQ01gn9kXTrfzByS5GwfDN9eGwxlHPtwMpVrnUv+JUGHAgMGYvuBEt&#10;yeQG2ml2Jm4TfT7qQ0zxeEgKdpteS0hkX3eHhoKI1wsmh0cd4KlrBBaewKZ76QihgX5BoMcT4egu&#10;LMHRfh9jCIruuehDwXBdu7CS0O2uAU2Rdd9i2+h1NutffW5BBPbKKvbQDlHKz7bpo/P8AusgC67q&#10;FWkD0j1KI7o8CRIGjJUDt9+CHuPEHCUV1X4WndVMpPEQi65DJdE3PUlmzS2nVpT7oNXUZinJkG6h&#10;6NuGSqWuSwZPQhIxTlBfF3inAhZ0n4xueixf4TmRy0Tm8YDLQ/1PfRKIhbdd5o0TGeqWGU0mMf7K&#10;zzKzPXatNpLVmkHK4zJ0wG8d1uHxnNhvEE1ESQpP1G23QAnLLCUGdFQLfUXS/ZKbWhJIHWHCYik8&#10;5fG0UxLrs6P7x3oKT9/mlgjTJYWg2zHTf5bQe710FBQ4UepNbuUSLNYMXkG36QSvvSA2BfwVnd5+&#10;FiFq2YYYCiBnqib7Q3ILZRJAfgHc7g9RxtvD3XqGrm/aAAaBvVUfbCpp2p6Ot+Lf/rZ6sTYLjh50&#10;/aYBOMRbR/pGifmu47huo2MKxnjwpmKa9PXFWqKMC2Fp46GA4ILcGxg8Ihedkr1c9gTN6Knp3x4K&#10;blBtQi6comdWfwiqZfugszkU+L/Jl+KFI04QsxL/9jkEE99VLOoXTMcy44dziCPXNdKmm4pewdaI&#10;WDo9T3pNXUywUuO90oKEPzGbzq1yqX+171QT+m54AiLQdfZJf7KSkbEC09gvyhg8kdJ+cGFj9Ozc&#10;bg4PeW53P7XZJ35fb4AXhrkrOs7YXsQ3eAph3deAqMmY1cql/tXHOWveUN6Ll5Qr7ZCV6tsjuRFt&#10;JHAuiL57HtIBZ3Rle02NTpFPKiqxRbZJQEMvVx4oDtWDwThp/fTezW2VOI4/QsrtB1nVE/ksNZoU&#10;S8eo4jeP5pCEnFLGsgyI+tDYIssKkAXto+2h4M5FeImKR1EHhODb7TlEW0klbD/L0VZNT23riLvo&#10;BvMivLTbi9tKVV9soe1UA9L1gi7iGN5pzEr822RKadrwAm+pSnTmEPlBFLbxgOdj1+Y55A4XHJD+&#10;kLHV8VBL2Esgqei7BPVJFiJ6bulYrnJI0QRueOPJMrWaiNhvWNlAJNtDtMMTNtIyK1QjjoQN0dZv&#10;nzWKaccSCl3vzCEHspIJkglmXddqJZ21NfBuD4kJVNvsDVukR9Q24+JQCutoKOrT5dXiRRuVcdjG&#10;S/FvEwjuE1OuSC+DkBj338ZLR3sKo0EnYqPRHex5LDwE8dn1HXuv5IuILXDONsuEGIxXW8Jy0E+k&#10;cVOP2D4D8YXxbxsOvQCIC/QzVIp6eft4POr90TYsA6uYIg5dTrH28DWDLWPlSA2sPrXN/gkGHpkQ&#10;SxsT7UDLhmILoxPbisSPhmzDDG+1L+1MSdRB1b/6tDBvOmI3mVhugFIAUP7x8TPOgDDTmZo+m5XF&#10;sgLK4vfTkMhMmCnxUvzbvwtlODouTOxEvFT5BAmJiTDb+qSP+aHwCat/GwoxpiqY3wNf6aZXLOTu&#10;eDpmqGhh+1HM++VHKekPzQEEp2xrQLQQdj2FLFqzt93u2UOR6LlVfmNmYi4Id0fEGDkKCYy3jofz&#10;zU9mh3XwDctRlDleN9ZrE8xXWGyHsnDMkU5CXWHuJJpjn73QdjcHUtleONWpVDckqbKof8W07Amn&#10;iMxnrOZT/J6IZX94+PK2mVKf777+skU79R9//PK1R/i/fP1vbx8+qlfsl4cP73/6w/sPH7Y/7n95&#10;+/Ht7z88Xv317sOPz+7u799++hporfLmh09XvxEi3eyS+7vPPz579+Hu6zP9xqcH/Vo7Nh6/fP2v&#10;d19+ab+20beBfHz/9e1j+8APn/ik3z5/+eHL5z89/ud/0H/95eGn//unx6vHrx9+/8BXoCXvPt3/&#10;8vD447P7r4/6ge3937583v7r5x9+fvz8Z/5bpPyPV3/7+OET//X5y4/Pfvn69fMP3333RcO6+/L3&#10;H9/fPz58eXj39e/vHz5+9/Du3fv7t9/99vD403fYBs+3//r8+HD/9suX959+/vMvd5/fMiL97P0/&#10;/pUPev8TJ9Wzq093H9/++Ox/vb3/evfp5w9vr7b90t/6M4PgA/VXG8/dD39797hNNOyu/vbjM1KX&#10;0d6oS9Hbv329uucJvjyGCaO9lxVIGL45c2z++InPzKfW7Ur/8eOzRz5hm/K7v7KybTrjlf/Pl/aB&#10;z2ekXz7f/+E9Y/nj3Zevf7p7vNv+x7++ffz6P/n/vfvwgIg99P96doUE/NvR/673WWqePrv67VGy&#10;+OX//Hr3+PbZ1Yf/8QkhwEfEYr/6uv1BLYJilI/5yV/yk0+/ftykDluRrwsBTLL47vHh4z8jM78T&#10;V34qy2b/4/dfkVUevXt4vH/7u99t/43EsQX/+OnPn++xrbZl01r909/++e7xc1/Qr4jCPz6E4N39&#10;sKxre7ftsd/9+vXh3ftt0SVsbcvknaH/9f/5bsBo69vhD49v3zLcjz9cbZ9/1VTkt3fF1aPEAIQn&#10;ro/k/t2H95//uyZn+6//HdPUNw6WCLV2/ZjiffolN2US+wffZ6ub1/YhEt1LYNP2uf91qr2Y2rsf&#10;fv5pU4v6jz6W+4dPn76gof5F3/TxA1L5n767Ut4DJ+nqtyttzZdhYe2I/jUTAfAAkf/y6heIhPbo&#10;h/KO6F805smJoV4/P+eUiQCS4xO/PufEmV04MZRzTplInDCHzjlhP09OLAglauecMhHoTbXTPOeE&#10;Uk6cntPb+facUyYiTU4zF2P2MK8mJ3UtfGmsUyZSQh7P9nxMuIaJE7L3xpi9TGSPCasmcSLk/9zg&#10;lIlYJ1ASxpjYvJOTKxGZyJYI9NLkRJdf4l3nEpGJ8JyJDl+fr5NAuJnVDR76OatCBS+i1A6vvOMJ&#10;ESpdYfDKVOJFUMwYV97z3HBLvbLBKhNtDTKRpXPllzc9DQOAJBmsMpHQ95zsBqu863HA8TENVpkI&#10;VtRJvzFY5W1PRIFMjjOsTMUWRisZqpYbGZMQ4ibjqxjjylS2YrrOWx+nWFkog1emghfNH7835jBv&#10;flq+AGtx1itT+XOYtz8ZVTU8NcaVqTQubJTzcckEnUoDA4iCoXNehYrCSLSucTi+yNsfuAFXOxtK&#10;o1CR76Zp1q0xrrz/VTFBIMgYV6YSL45Vg1dWAIS/WDCHV6aCF/aZwytrAJJPHOEvjHFlKrLTrJfD&#10;K2sAppAvdGQjU8FLt+Eac5g1AAYqSB5D5tUFYEivEvFEsg1eWQPoshM6XRpzmKngpQuEDV5ZA+ha&#10;FhJCBq9M5fPKGoA+Oig2Z70yFbzQ88b+UlxwzDyHP+UwhswXKmFX6CZzPofKkideBCy/N6zqQiVe&#10;ZGUMXlkD6P53kkrn66V8w/jCtpcdXlkDwIs4tsMrU9myoXD1+EJyCsiGIfOFyueVNQD3RQHtMuRQ&#10;KYPxhfhNus7KWK+sAeBFwNXhlanwhuX4G7yyBmC9SDw4c5ip4IXeMHSUqi/GbLC/cN4dXpnK55U1&#10;AE4XhoMzh5lKEQWQo+dzqPjXHBfNJfBtzvdXoYIXYQljDr8vegNzQ4b5adSkUAk9TZmuMa6sAQAw&#10;UX3h8MpU8OJ8cOYwawDsKKA+Dq9MZe9lpUXnepE6Bj1rzGGmQh9i3Bh7WRnFxIukMRbs+XplKjXp&#10;IFptrFfWAKRgn5NlNXhlKvHiWgCDV9YAGL00pjFYZSLsIfAhjmhkBQBYg55yBqtMhFu+2XmnvrJ6&#10;Ko3VaveUGKwykSIbWF/nEyiI12BF2gIYyDmrQkQEgKS0IYOqYJuszGBDIbKDDUrwDVYk9dhchios&#10;VGCnqGU0TCgBKhMvlT2+MaYwU8FLfeWM1cqbnxIiBMrYWuqKOr5QbTNA6Ri88ubn+Kf21ZnDTKUy&#10;TirBDF5582NCgWox9rGQNXlcHAyGylAV2qBSJSxRAGO9MpXWi1oHY1x5+4MUxI0yzGul6ccXSg5p&#10;12nwyvufU/I5fS6McWWqF0AUiQGc8xKoZXwhaXFANgavQgUvDjxDDl9ltUEIFV/eWK9CxRwSpDBk&#10;QzjaNC467jtJhkLFuICoO+PKGkBlehSHn6+XAEvjC+EFZtpwKUETTirK9QiVG3qjUBESxRoy9rIQ&#10;OuMLQQkDRDEOykIlHYVGNOQwawBK2cmsG1OYiWQmg4czWGUFAKxP+Z1TA0oouzEXtjYUCn9QuWdy&#10;IbLPZErHJitqTgixG6PKRM3SMORCeNwxKuwnAPXnrArRZj9xuJ7aTwKITlYgl18ZJ1ch2qzCVw6r&#10;rDF0QaXjm4Blmt+3BeQ4Ws9Hlbc+NVs0vDAmMBPBihCUs1ZZX+Ckya8+FXZw6HlU283ixqiyuqAA&#10;RaHac1aZCM0EztIZVd74eP3KupyzykTsK3g5rPLGp4+JFUoWnm2IrW1jqB5qUG1X2znCnol0ZMmn&#10;PpfAvPGpAaCHhzGBmYgaPJU9nLMSjnGOytTshcjW7LdZW2zYaMOWKUTAUNQpwRhV3vi6Vcw58kFS&#10;zqlgVGqdYrDKG586UQzW87VSDcyYdVhhvTus8sYHlM8VVAarTMQEqorYGFXe+PZaZSJ/rfLGV6zK&#10;QevcZqIXxJ2pBjVGlTe+mqg4QV01EJhrpfImJzijCqxBBXKWM99Yq0xE7oOomGHgqphmskJqnRB8&#10;IVJrBvA35xOoqq/Jait5OR9VIQKwrGyVwSprC1cs3mQiWyzUBWKMispm/GJjVJmIAl4Kzg0zRhj5&#10;wurNK4NVJoKVnCxjAvPGJ9hMhZLBKhNRg0E7EuMQUc1kGhUJAmcCMxGsCJU6Elg2PpfVCD5yalyo&#10;a8T4QOrmXsLPmMGy88kpvHE8YpVxFF5U0Bm8ytanh47SOefjKlRboaMjGVlhkFNQtt/glamYP5Xc&#10;nI+LuHSaDl0PSLH+ObNKRrcm2j4YswgyqHAjJOnEWSsZ+3+Dq5yaabqDdC719S2BIDbm6aJVMrgR&#10;n7HGltUAjezVptXhlsnAxNPTy1q3rAnU5g+v0OGWyTjC6BphjS0rA7rpU7lkcctkWBy0TzOOFvBI&#10;ed3UmMExsCuZKqsFyDGkJCsEqmtpHWCtWyaDG2MzXAfd3ZRkkkPJCidXMtv4payxcAPObGHKChnc&#10;uA/FmckC9KS4lOiaIyWFDCcMJ8LZAfQXSjPJtZfKbJ7v7kKGd0ncy9kBKtQbx4aubxCE2uCWyVrk&#10;y5rJrBToQEbRmcUtkxEPIFFpzWRWCqrPp1emM7ZMhvphRqyZzEoBbmSXDNubhHdaALgB3rDGVnSJ&#10;6g2/N0w6IHaFG8BPS3NVvCiWPgl3ZyaLLsHxkUN8rrnUwmDKpALurxzcciFjJglrWTNZdAlFg9QR&#10;OGPLZL6UFPznFpB1HPetV/aYEn8HFAQou5tQmuG7Xxcyf3erKcr4SI7g11a2ebumZZD5mktdZwYZ&#10;WpkiZ0cmC5mvlVUVPrmp7NhJYXJ5XiLzTxx1ikjcVPpgjS2T+adpwYKq/SWdi4wdUMiI/NFoz8gt&#10;qltHHhvhBidwUMngRkTO0SXqb5Vnkj4t1g7IZMwk3SodK0jXZyZuuknUWrdMhs1FsMwZW8GEYuGR&#10;s3L0ZCETN2q/Da1cUKEgXUkaOHqykMENhLIzkwUXimDROs+ZyUKGZY6PY3EruoQbLentauwA3Zc7&#10;lhuvQ60dnJnMSkFXg9EH1OGWydTahZalDresFPAWdV2twy2TEanDE7bGlg0M3WdCXw6HWybDN0VK&#10;nLNb7WXGAuDlswSOFVTI8PLp5G+NLSsFepFgGVpSksmIDt5yr7mzblkp6I4MII7OTGYy4iWU9jhj&#10;qzhRWglZOUHdBDcXgC8kp2Bxyz4OEB0Lo3Nd8aX0NfE2gFrfDiEhQUU7KWMeCxV1r7S3NGJ3VBgX&#10;Zrrj0GGWqcQMXW6ISIGYUmVCzthxTCsZ8k8wzuFWNALcrMKFrXHlmH6uL6ftkKO2dBnWJPO5FTK4&#10;Walj3LXMjTAgTZSddStkcHtjuRzqWTTHtnUqcpRkJfNnsmgEFXRZAYWCUqWci1I6x0yo4FHd1/jS&#10;2W6VjC1AoNGQyYofBcJkYUHUTzItgJqkWjugIkjppkqbWENKKhmFcdglztiyUqDhjlUzsTUATbL1&#10;mvPX2W4FRErIiV4HzsiKSQLigtymM7KsSdSBygFb4SznRSPofe1NY9EI1P1ZOPzrij7FtCNX6Qyt&#10;aAS4MSXORFYyrZrFrSoS3VFmcatkqoR0rC1u0Uy7BjA+hWHO2CoZzc6dUkOiFYUbfeys+HUloxMe&#10;jqmxbhVQSmjSgobSJzp/JNz4fw63bJKwbcyZrEhUleU4/S5owps/Epn0pGQle8518M7Yik6w91tF&#10;o9r7rQBLOWvo+WeIZKGicQN9sB2zVR2Jh24F+KoJOY+VFyqYqRe+M49ZJcAMu9VhlqnEjAivwyxr&#10;BNrHgdB1mGUqynPpX+horYJKpa2u1eqF306T/wK7gsyUMbICMaUqlTaVxsgKFczoN+0c2QVkil0t&#10;cMa5gBQqtREh3OGMLCsRoDT0cHWYZSphJKkkcJhlHUJuD5/NYZapAEvRhtMRkAI1JUBlVc+jMrKA&#10;qK2PAyZmBhLZ90RHKE431ixT4dVs0Orz1MbrokHeMI3WmmUquYcqTjOYZV3wvernrTXLVJjGTIkl&#10;IFkXkDaWl2dMY6aSc0g+zBlZ1gXU+Fjox2s6Mk/17XuiBXaKMPJ/jZEVKqbxhYyl8zUrwFN7zQqV&#10;v2YFegpigoo4Z2RFg9jSWMCnRHO9lH2hEt6NVKczjVkXsKcJjTgjy1TEznR7hcMs6wJ6wXKbn8Ms&#10;U8GM2IFjFhQIqi4OsJAPhQpmxCCtacy6gN7NRHOdkWWqC9Ys6wLKkQj5O8wyFcAM4p3WNGZd8D1r&#10;9tIxeCp89QU3u1sdkAoUFQHmG42RFSqOM6pwHa1fwKhUTGFQOMyqI+MengXDSqsFUKwOs6pBuAfA&#10;KU8gvp/0N3F0rrdwmGWqF6QkgNoam5o+j/OwUIrA0iCFiiZoGDwWs6wL6BKI++mMLFNhXZFJtwQk&#10;WxN0M8FOcphlKi5nwPd0dGOBpYJd4zMdZkWDkH997sDESZKkNQNZTibbYZapXpBaRkQcASkaxJ7G&#10;TGVPI2UGaWQ3Kq8zprFS2QKy3bEw3Nx2Ucz5NFYqW/S3DuCT2XYTjsOsaBA6n1u1q4S+8zSabm6l&#10;st1cvJ3EDAAH1cbWomUyRPo5IJVzcdxas495FDcrXlDJxM0q6CfzVsaGWsWeODX3FzK6AFi5IF1I&#10;OHUxWX13JjMZIbatZP7UBKdnaOaGY22ZxZWMPDtBbUNBkrUr3LgoyIENVjLKJTh4HW4Vk8r1CSCs&#10;jXUrZGS+6UBomI9c8VTGRlN/xxapZP4OKFBWoTZp3OyMragSLvcD22XsN911OPcbN6m8vrG4FTIw&#10;HFwg73DLSoFUHA3PDPeawFX+SOB/Vp4LizGTYeZagc6FTJsbf/J8v1VMKi1P1F/hXJdUMqx+9XIy&#10;uGWlgJRwdabFrZDponkHhM8xmGeSy2WorXPGlsnYAUytJSVVl5BWcMpQUN7pI9nZXKRmpIOwJxIZ&#10;mB2KPJ2xFTJ2G0JqBEZ4rXDjdkBwLedSUsiYD3aOxa0oBU4c+uM53DIZJw7GgiOTFZNKd2c0pcMt&#10;6xJ8jc09P98BFZNK+Bct5HDLuuQal80KQnKa5XXj9joG53DLZEiJl8YmNlq40VzXSb9WMmwZSgmt&#10;HVCUgi6599Ytk3FZpW5uNzRXgbLiE3EXm3PiFDKNjZ4yDresFOQUWSE0jqa0AHjsXOHscFswqUiy&#10;04yS+xcLtw0UaYxtwaTStNFypwoZlwAzk46UVEwqRGxUYwcUMvbbS5WBnu/uikm1dUkh83VJbXNK&#10;RRW3nDpjK7qESlDsV2dsWSng41DgbnHLZFRTcWedxa3qEqr9LV1yk8ngRrrAWresFNjdXMtkjS2T&#10;tSsTrf2WDQxVQQDCdNYtk6G2KOs0cIq4JmmbggHXRcEOt0wmRADKy5CSBZOqU9jZb4WMs5t7DR0/&#10;oIJSCdF6MlnI2N0g1R0pqahUcXNCybjMaQHgRvLF2QEFzIr0w81Zt0KmgCvgNWfdslJQ2sDKMSNO&#10;eWzcnsqNMw63rBSEXEaYDZmsnVa3S4ctmcxKgUOSnKrFrZA9B5bkFD6yn9OUIP031pULK5k6KFnr&#10;lpUCtusr5tKZyUoGvsXyqCos9ZqbmZwsAEVsZUpokeckmjE7CxmXmDtllisZbSGpzDk/uysslRoI&#10;Nco/93EWMgwTJ0dKzWIZG6WBTguchQw32Oo2zq0/mdtz7vJ1QJ8LGQYeHSqcmcxKgW9EwTrxyYKC&#10;JRXAdrO4FV0Cvlrug7FuhQzELX1FnLFVpcC+QZkb3AoZ1RMoIYdb0SV0HVauzuBWyF5QrmdZr6U3&#10;Kq6ROmA63Iou2fKyjlYugNbrN7pxw5rJokvcohfQFWkHwO3GuzCmkClgpSr2c11SkKk40Lop2ZjJ&#10;QsYhfEMxqMMt6xK4caWQgR9HCNOU6Mj3PKqCTNVN5F7EsJABgiDwZY0t6xKMJ4oDnR1QAa03gFCs&#10;yFOBpmKG0jjaWreiS9TuxoH1sS/TAuCsvLEKVisZ5j0BacdSKP1S1UiDtJ0jk0WXcIcjgEBHJrNS&#10;uCako6PjXHPVTqvcGKw7pIz9lpUCUWXK0S1umYwDx2u3Qkf7vG5UkJKmNcZWyOBGvw/HxykAVYxC&#10;kovODihkuOuUkFrcslLY3D4HJEmKIk2JkoTqU3S+bq+zXQJEkBZAzroVMswSWjdZY6u6hOJ36zSt&#10;0Natl52zAwq0FSQ+Fr41tqpLXqMVrLFVXXL7SljO8/1WILHKj3i5jtJNlcA+8WhHlxQyXFpqhh2b&#10;q3Rh5cRBmzuWQiHjxHlz60BLaJaZRFmnqedRFTK4vaKIztgBBalKyBZ/0Vm3QsbZzV12jl1SoKq+&#10;zVXIUEDbDSfnu7sgXEmkvfJ8nEJGlJl2Vk4ms4BVsV6xJx09Wcg4brjBwdndt1mXYHGxua11K2Qu&#10;vpu0WZJJeX1KJZ/v7krGBUTEIhyZzLoE2IiaIDrcChnqDjqHWzEwUFsc3w63QqY7WZ3WFnSLyzMJ&#10;xNi6DWMlo0WC0yPzRYWsYlBKvRrrllUQQR2Kfx0Lb8Gsvrm1LnPitqI8JWBZcIWNdStQV8XwiJAZ&#10;YytkbFOUgrPfCtbVjxgWMrm0XnSmgF1Rr/jP1tiKOaNmH5YuqbhVVAnBJ2cmsy4BOaDklrNuRZcQ&#10;V1ZPmHOZLP1eOaioIHCiarULq0rArOhMIfMz0AXwqp6eeBDO2LIuEW6DFXBmsugSILlW2w6SDWm/&#10;ye0jueJwK0qBXh8oE2dsmUzug9WakOhI+kgSVFzKbUhJJVNfMHIr52O7KS1cdcmbkvKnMlnJwKG+&#10;4Yodh1txVrg61CpKv6mdX1+CHHhh+DiEEPJM+twyGQ60yy0rBcLz3BFrxF5vClyWktybF07MHNus&#10;jO1WhM66ZTK4fW9FQ4mGVW6Yk5aUZDK43aqXw6n1yj4p3MA8ORGMSqYum9gKDresFIhWEtcxdjeX&#10;XqaPhJt8YYdbVgri9tK5Vw2dX7mZUlIArFihVPc7YytkjI2omrNuFfeKUrD6G90UMqTkteUH0AYj&#10;TQmaC9ifs98KmfJozx2cAi2vKjcaIxk1zpVM3LRxzndABbASoMfIM3Z3Idu4Oc07iDzUsckwcbhl&#10;MrhxV4izAyqAlcs4qPF3uBVdgjWpI9+YyapLCOo4SFRQ1GlKyO2C77HGlpUCDW/Qk9bYMhn9BW8s&#10;jCG1+ekj1V6H68Wcmcxk7DeuTzIiGMQeCjdQSNa6FTJflxQAK8lX8JPO2AqZf3aXFq5sUsWxjZks&#10;ZDITrBYXhJHLTILhdmLmlYxP5FR2dkDFvRKLwxByxpbNGbpQEIxwNNeCeyUd41SYUr+apoTyUoqy&#10;nf224F7RQIjyufVayCiMJD5p7YCsFDg42G/WTGYyLHNKZAxvkbqpNCU6pgQYN8aWyZASwjqOH1AA&#10;rOwApMTiVnTJK0wMJ9JLerWMjUCIJSWFzPc6CoAVg4uxObqkkPkWXgGwopU5GB0pKWRoZXrzOFJS&#10;AKy6YJqLqQ0pKWScOBRWOfut4l6xE4gsO9yKLqEPllWPwxQUKcE5ddp4VzJm8o1VI3ZTAKys2yvi&#10;5s7Yil0Cdo9Yl2GX1F6sgF65zNXhVnUJpeBO5IlLjMpMalIsmcxkaK4NUnpuc1Xc68vrGwuJSqwv&#10;fSQnji4YNGayAFjRk6ybM7ZCplZkBF8dbqUeh+4VFD8Y61Zxr7rP0PJNC4CVWBBngCMlhcxGfpMS&#10;TAtgY7ErGS0UcY0du6QAWIU5s3IdFC+nj8Tl4xS21q3oEmrkMdacdctkdjUCOcj0kagfr2qrkinS&#10;SystRyazUiCVTMdgSyYzGVqL8KS1blkpkJKEoSWThYyr61Uyca5LKoD1BTPp1FER18oL8JzN/e+c&#10;nUGuNE1uXbci9AZUlZVZ9UqwvAIvwB42ZEP2pGWgNZB378PXAszLH3Aeqv/J97LBYkQkkxHBe0mq&#10;lUzea3WuMdkItBPp2jhxsaGKuSWBlbMT0ThhkykGf5UKKUZbxEtgBqvy6xxDYm6SHf1K3itmotrC&#10;DDFbx48rbB8kwCksN7OSIYYzcTHzrMgK38ZFQ1OsKkSqM9esyAomr6wkXJAtCAoo1VcSABR6qFnJ&#10;ELM1mimbG9rgAqs7ToodoH2GsQ/rJbRB1jQlzYYYhKtaknvPlQRWTERV/sKZ9kGircpqCW1xLqEm&#10;JXUfxHtL3iunXlALoy2dwoWU2XGS9woNqRqzi7nFuYSrabWfvb8JJ++18q1VTCEJrNAbONEYbcOX&#10;EGxXc+sHDLK9cQtqbiHGoYs+KGYl0ylwE1bnyaDLVlI+2bRGWzoFEBmTJ0wBl/4FPLmqqEhvElgZ&#10;4mHyOqinFdoKJFFzC18CnUgVvH6Naq7Vdt183UlgBQ+tguP3X0CKPYhh4xTuv7cksFZzVBULSjEI&#10;AIodTTGW/gJ4+6pZV4pxVf+o9iKAS11b3R7U9xZiRCfRplYynAKRIEhu5r11MZ23CBc65gYLT30B&#10;IcY9mAo+5vSaBFaCOhilmVt3QTguSqMZz5UEVvb7H1MHg0zRtiTchOkiqr63cAocuAj1mrl1MTxy&#10;df4z31v4EkpAflUML3ivRDDYvM17SwIrdZfYBcTcQoxsHNopmS8gCawaEQsxItgczM1KJoH1Iptc&#10;7TghRnCMfUppC1+ikczgvYItgvap99adAng3n45BoIMuyxmIfsQmqpYEVsAAhwmHGNqAqMzXnXVa&#10;NQspxECg3z9qN/3pToENn6xYc1sMMQJxVEdXc+tOAV4QjTZFjhhQbvdc9d7c152+pLSpuXWxXytR&#10;2pLA+ruSZn8Lsb+tpOCZv4LAylGG8hnGc4UYx0nW33xvQWBFG+/bnMxDjLmR/GN8SfJeqXReXSXv&#10;T3ghVvWTaKEidpzkvWpeUIhhJXQZNF9AEFj5AiQvKMSA/z98O2Zu/YCx0NbFip1OiozRFr7EW0kX&#10;W6xkdwrFHnNcteS9/tqkmlt3CvW9qbxFtrPuuV6V/CNyjThONDFiOuCfIvKUYk8igaqSJ5T50AbD&#10;zRTNTbEn1zmVbcc1I7XBLxGeK8XwXOym4uvmjJvauFMJz5ViTyjcbw5Pt7dF9sHUxtFEeK4UQxsI&#10;qPAltP9MbZxLxI6TYqwkSLnwyhRSTm106BT3gBTTewDfZWpzeHeKcQp6qFgQJbpDG2VIzI6TYqXt&#10;AdgkrKQ7BVYfJqqyyS5WuJZq20K9kjE3FTNPMayEdnDirExZ2NQmPVeIec8VBNaKH7HH3Z8UOPO0&#10;QQLJ/1T3ufv3lrxXAu201TLaugtCG8lGaiXDl9DDTMXwKOYec3t/VUOmM3mvfm7dBWElH9iiZiXD&#10;l7xpvmtOr2fQZZ90BaK9vNEWvgS6ATn25r11MdJvKS4rTgo0TmwvgIq0WJfZ30KsGkBRl9nMrTsF&#10;tOGC1Ny6GNAi0KZ5b0FgBaGCPmk8V4jRMI8IhtIWvsSe8EBl2wuoCnWnqVRNtYAmVjEFVVUqxeAF&#10;AeaLGxX85NBGNM7wlVOMubF5q5XsTgEfSfTVWEnQZXF2aFNz606hQASVaUFCQFsS4lxQQ5W29CUU&#10;LjYZaQRIUhsVXcwp6OhOoeo1SW1djLmhzXzdyXulDgn7sPBcIeZ9SfJeqQ5VpOrbeze21FeS6jEk&#10;uArPFQRWPBc5SsaXhFh58o+yySCwoo3Ih9m7Q4wzF/ESNbfwJXrHSd4rjGpOXWYlw5dQlqLC0ffv&#10;LXmvsB1IIzLawpfovTvostQ8AbhTK9mdgj/hBV3Wn/CC98og+XbMQnZXUsWhTJTrDNYruiCMG13d&#10;kaCrUh3vT67BeS1d6hIcUuhSbF5qM3V3QMaoOpCEFIG7Kv58P69BXKWkoPmoQwrmEX7V6IpjReVc&#10;GVccZFdqNKnu8PDk+xqSmmoSkVOqThRuXt17/HYeFVAKJ/Y2wh9uVCYeSdnfJlW6TJGNlEKXs8Ms&#10;06rfV/c3tYaGJ0MVrT4vqsM5O+xSH/I+1JkgKrtSh8h9XyH1IV/Q2Ua/ywD1q8Rq9uS2GuiqsvHi&#10;W06/AYCl7LBLocvdmpKkSqKUCq+GVBUHMMxW0Kq2GpR1qKoO95tzSKFKMQOIf3Rdb3SZg0BI4eVV&#10;xwqyTruuz1keQMyrS9WslG0Ep5V6cKehVxD8biNEF/dcYYdBTSUhzn3LIeXXsHsAqA6qbSjcvTYv&#10;bxv95ADVBJaWeV9diuIDH0g7999yklKJnBi4EAytz6uOX+YMkExWXIAhspLGH7o4jZl5JSGVUqXq&#10;yhJSXHQqLe1+DZOOWoXczPkwpMgPqPY/Qlf4DaIK6vsKCqs+2wQVlaRMCEXCDkOq4hdqXw7+Kp8/&#10;0Rqjq/uNqstveMCQvppF0We72B73/jCkyOioztLifXUP8OQW7GwjpAowVWHv4KA+QT4NL50rRl8O&#10;PNuP4UhR4ifEqFujrD6l6g6mlrE7gQrlqGN28FafcIiqBNL9OwsCKsc2FfEOIfohY4rmew76Kauh&#10;jjchVM3NVLty6IftjdG3Vh05QuhJYVjV14Mtq+vivGw+5xCiZB7VG9T76l6giDLGEKNK65NMExfD&#10;DNopFDgVCgghcrqAqI3RB1eVVIyPKeII+tFWHqOHdGouzck5hdxhKrRy2w1lNO0E2BZfWHiBqm1s&#10;bhBRoJXmDkBRoqQc2a59jPhSdcRJKUrpV3nQ+5kl4ZSaQCrAl1KQtgpnFsriwsIJApDtfiMLlio8&#10;FzIVjK7uPLh3UPzC6OpSBS8ow0+uKVX0lacKKZq9UL3UzKs7D74WUkPNvEKKI7o7vSXRFHRNAY4p&#10;xQ1Y0eUIiHS7Z0sy1c+GFB80nCazjMMRqIaPQAJ9iI/iDypl4T4eT85w5p2FlD4NRE1WKiNVhpT4&#10;yMLpPOw5Jzmm1uUPKXuCS4ppISZmZimlz6bJMLXfdEjpQ3fySy/oAMZXhZS+TCS7tEpuKV3df+hL&#10;UnJLfyAQqBfWrzv68hcVVQ/m5Yyj+xx9qc0yrDYIEVJ0KHJBiGCVUuTmMl0tqD/VHBWBC5ypcIrB&#10;Kf3VpWyjuw6rixI6bYSQBoq4ceumUorcQ2pR3c/rShqq1tVPK6XL0NSoSdDmxe2Zm5WZV5eCpklt&#10;AzOvfmk537x1ESil8F0bIbq4+hld3QOgq8rZiffVpYCd6xR2e04Eo2sjJCjJKhpdXQo4rKAtoat7&#10;AAK7BCGMri71oqs1mWtCVz8+EObmaG90dSnoBeA5Rlf3ABDaqOFidIUU3YGM34At2t4Xx3rVrT6l&#10;qksoI7xfwyCdcqwnH0/MK6RObEOtYXBHi8Zg6qeRQ9RWg79Ok3gGvtSkyLss8sn99xVSRf4xdyNq&#10;RTVdJDkrjmRKEYyprHbxvsIDFGXO+PngmvKyyBY0utIDUNnK2HwQVKHecso3uroHKLIQb1m8r5Cq&#10;PiNKV/cA2kdFdVXto4Itqv18SGk/H6VVuZK+DHsW1LdbbxVME1Rdqlk0KUrG0tdNvK+QohRs1Va4&#10;t/ngiZ7cfk2lKE4YbYRc6x9UtRW6ut+o+giGpw5GH7pekEuNru43SKlVIBVZ3V0XXf8MGQF2f5Oi&#10;G3edlu+/r5AijaHqR4s17H4DmjUFpY2uLkWBA0V8oKpHnxexAFPbMaXAPFXZSpjXTZfel0OKXCxV&#10;cv0KZii6WHyzhnne4H2Zs2jwQl/wqU3f3CukfpNcBE2QvlN9DaGKKzsMKayXOn/CDoMTWt0xTeVb&#10;qpa3EXJ+5bs0usID/Gb0ifcVPFK6WlMo0OhKD0BSgLmnBIsUXXA0ja7uN17EbQzMBw8u1vBL0q3R&#10;FR6AIsBAx/c+Khik0ANUo1CWrI2wkhTV2Sak9LccBFLyI4HszLzC25SPUjYfHqBKUpvzfBBIte8N&#10;KmgRM9z7ivMGewqrcb+nBBWUc9TDVD/gSN3fcu2VZg2DCsqXopBSwqddVxUoUfPqfoOEv6+6Vwbt&#10;lHMUxeTMGna/wfmQwibCDoNAWi2llY9KAikVlyu0dP8xp1jds9UidscBLe6jOplx1W1vDIKLKhbP&#10;5tilvvWejZtKsWqna1xisEHhJHKYUsvYfQfBSpXqhDn0mfl3FmL6nXU3QCEg6u8aTxU1UrnUm/xr&#10;on99Yp8yfaMrxHhj6vAbfFCKN9EjUunq3gNwijGKLzoIoX4RQ0wvYvceYG7lF8UXHexT3ICKPAQh&#10;tEgMKhEU2lh7z0QenK7wAg+mZUpLkYrfdVHIynzOQQgFTARYUcbRXc5PEZqNbYQPoC2taiAAzaHN&#10;q6rQq3l1F0C5uLepb8DVuqv6bc91fxAIPuiXoLQCBEIKLg2FicQSBh/0C6NAOd+Qqk9ZBUeDD/pT&#10;HUPN5hxS4OAuOJp8ULLQTFlxCpG21/W3Zg9mDbvbqLC5YTOD2XZd1UXEnAOCRUr1L06JwkOFFNge&#10;hRLNvPr3/4YmaBjGkCnavLgIsBxGV//+31ya1cEtC6C+DgWQUhS3jZDU0o8KqIQUyceqWtUVHFIq&#10;eUCsN++ruw0KiRex5d5vBBm0+kep82hIsYSqoxYpcW0NgUc+KgAWUrhQGn2KeQUZlFrsimFMtZs2&#10;QkrtqHrNlK1pUhdMJAWqhBSF/lVVRNChrutv/Zrv7w8hRfC2PMC9bQQZlItc0ZCErn7aYGtQdaEB&#10;ovq8CLYbwkhKHQCkJiuMkoRNF5EbEg3NvLoUNQgqtC/WMPzGG/6o0tWluDPjEY2u7gFInlIFxTj+&#10;tNWguwtbrNHV7ylwUziMmjXsUvB0yPUWuoIH+vmhR4Kxw5DiqEwHDqOrewBqmDhAO8ijcAOrnOe9&#10;bUSp0h+CHMrPh9ST4I0CVZIGCgiugMSQ4nJDIq+ZV/cAVAui8YCwjSxuWvde46OCBUq5b5rFG13d&#10;23AUdUDHoI5ySFFRxBB785LNt5wc0Ar4mPoqNEFoH/NJposhjIzypF9iWeZjDjG2PRXMTt4oiFO1&#10;bL3fVEKMyozqW04CaMF0JgcCfkNbQ44E6oyd/E8ajlHJSMwrxIhzqits0D8hIEnbCDFrG0H/pE1f&#10;QW5mXv2YgrMxWQIEedvCVwtORSpOMTIGTYUTqkmHrs/FAczMq4vRwk4FmIM0Cm0fFrj5vkKsqpYb&#10;3xv0z8X7Cr9h31c/OXAcInBjWG3BGsWJqvhhkEaLtV8t3u79RoidhIjEeQP30m3jURUbhK4Uw2+Y&#10;ffkdpFF2og+pBffzSjFC9OZOxAU55vV8q4NvisF4NvsX76fpIs7OEM20upQMLb+jaGk1GjQYWEr9&#10;rTre/dGGpMc2rU+1xVBvq0vZoyg1ersujqKHWsIuRaBdXZfZhbsurpXGy6cUMEzhS7fH3ncUK33T&#10;7sagDilFBiS3G6OrXzhIZoRoYcywS9GTkMON0BXsT6rGVeOBWw9FEldbeYrNPT5mXsH+pHj9BYNW&#10;6OqXG5LwVKEzNsY2wioayqYndHUpOmE9TAlujk1dFxCiqXKWUi+KtJsiD/QnS13cmM28uhSFlav0&#10;yr3NB/sT3q3z8iGFxVNo2ejqHoCgYx0qxfvqUvRdVSGHd7A/6b9TKbxCV/c2VIat/G6xhv24ccBc&#10;dO+rS7H/Q5IwuroHIBe0WHdiXl2KJhvUXxK6gv3JsZdkcqErpD6soMkRpAZvs3l0PUzIIaWAligJ&#10;a+bVPQDFstQJm1pmbYS2gBXAWpMC4aw2LPfvK6QoB644Uryg0HU8TL5ZSlEh/WmKL1FTr+uirzVe&#10;VMyrS1UnzIfIZX4HZ5Sugyq/OKW4D1XPu/tvOdifhL7htZp5db9BHJDDg9HVPQBXB9UlDBtvKw/2&#10;BefZ6OoewKbFgml0XRyV1fcV7M+qdWpMPoSwQVdDhfhuGyFkG3XEDiHQZWpJmzUM9ietkUyAiJ9u&#10;A4R2T7VHYxvB/iRQqbavEKIF06EgDj7dNkTCm+rYG0KwgeiCZb6vYH/ynZhCI5z52wB5X6TDqDXs&#10;J4cvVSuUHXYh7JDcTGUb3QNUaFmwAfjgY14cU+iOcO+jgv1ZHsq4qBCqeVGe0+gKD8AaCoSeqmQ5&#10;r6M+y/t5Bfvzt4CKWcSQ+uLnle8N9icEXy6kws+HFJ8XabtmXuECwCous1cGZ5QtBdKo0RXnDfya&#10;emHBGUXXx4R7SYLtrxkuvKEepBRVQFWBIjpQdF1Ved4YfUjpc1RSP7mnGDSF20IboT4fJmGUNJJD&#10;kPToIpG6uPoa2+gnB44blOQxNt+l9Bk7eJ9PnK8hzpHC3eZFbA5OkJhX8D4pQ0VYRMwrpGgtXeU0&#10;7n1U0EUJfZPCaHT1UwpvjwKHRlf3GwccGBUjCrIoFymqkhhd3W8AH/CfmVeXgr9FkrDR1f0GrNRq&#10;OHV/dwiyKGAKWJvR1f2GpduAgzQ7/I1HmTNAsEUJLMEWM/PqfqPibIZCTw3ENsI3+YEqphdSvx+K&#10;mlf3ABxtHiqmF2zRiouafGl4KG1exSN0a9ildLw3iJ80XKns1ns7DKnfOLZZwyB+wmhXeQHvkNLx&#10;+SB+FgZr+gq/Q0rjDkH8JKRPMNCsYfcbDM+kFBHdbabx5MRG+1Kjq4sVSqReV3cARQmuIQrb6GKF&#10;fild3QFwkwJDM2eboItKNgAj6mtInA2Qw8yri1m0MtiioLBERk38MMTgwH7M0SZ4n7RMJOig5tX9&#10;BtwjDkT3R4DgfVZj2SJi3NtGiJmtKzif1ZAFYqrR088aVUnDTKmfNMCHueYpVV2M6KuaVf/0ycKA&#10;+6JUDTG1mQRPtFqXq0xOov7tIyFjyVTU41NvQjDtvvDmzNvqYhzWVPA1eKJVKNCFvULst8aKMY3+&#10;6eMwvj8qgh2VRkEpDJ+S8GJfQyKdKrsyxSAsmy4xdPhKXY7Tk2JVmt8ENpLxablKZCi0IVKZVO1c&#10;g/EJf8jwvd4hZtcwGZ+wS1X2MsHxNi94oibti1oATYhsFnqOG78RYgc+Sr2v7gAAiB7utBZEUQqm&#10;GS4gVdr7vGC/Va26+90kxYpNIb7lIHzW2bqa7wpdcUCxusJvQHJ2J6jgif6ers28wm+AHHCdN/MK&#10;MTuv8BvUWfuaxC8SKftrJuHZ7JVB+CSDE3qe2VNCrDolG9sIwietksG+jB2GmPXzQfgEFIXXq3R1&#10;v2FPockTpe5JNYm4t/kQg1tiCrPQELa/ZHRVRqvQ1cWqApcJKidPlAUkrGx0dXej1zAcAF6jCr2L&#10;eXUxYi8KIBo8Uc426uYVYuTAqHNUED45i1KxXc2r+w2S9U2RQOj13TYIy5PRYtawi7FZmOAQ0cXQ&#10;BZvKJLSlWB3nhY/6JE8ULFHdvFLsh4io2JcxhT6vN2ds07Uzxb5cOdS84rxBqQkVLeck3ofImc2g&#10;vfx2l+LPpwltDDFCbIfw9OCFQxl8u3tLHGKP62uwL7o8hTI660I9unUdQ4yQqPGJ9CYJZTCqTILP&#10;ECuGmUBhP8EWpYQJnVgEdDPEDjrnqHfW3QDKoASJEw4NM/uCcBQwLpjaHl3qQxK4KcQ1xEiINedf&#10;dtaujCLZbJrCQFKswo7GgQRjlHr+J8i0URZ+h3sOtPvbOBFJxDGzOg4Ijz/ECPQbfg+HhlDGXmZq&#10;BAyxirermYUHoZuNurOQsNTHSCjWHEyh9XYpLlUqMSvFwPe/zvTDg7Czq7qLnLDbGA9M34TCPlE1&#10;9EnA6GGuYylGqeziIQlrDFeAMmjgxvS7GMq4nwplwQHlHEEGtNliUgymgDKQoI7iUEn4MzMLMcLT&#10;18vcoYli91eNtgecnfsNLcRggcGYFBmQnyCCVln0OmwKbeF6aN1J5yPz2roTgfbwW5FHaOti3Btr&#10;UzPaujtA2++BU2jrYrBBqRYv7kuQCeK9VRMHcTdLsfLgKr2Dg1hoI0pgTvsphrYqHGBWsl9IWA6r&#10;rYuhjQ1baUuX8KXPh/oCuhidwx9FTbr3W8ELZW5cI817C7HiDFNcwmjrp5HKAX6ajEgavLfXXZGT&#10;wk/E3MKXkLOgsps46vzHtHWnQCIVsKtayS6G53rUZi/m1p1CpW3VCe3+605aaZWBVrtbMETRRjzU&#10;+MkQ819AlBU94MLjmc3cugsCpIQNbL63YImiDWq0em/dBT2pC1a8XvHeulNAG8CjmlsXAxT9bY0o&#10;tHWncBR0YyKB+OD+BZwHjtLYZFBF0QaEYI4lIfbkwgbJVKxkkEVLW92+7r+AEEMbK2n2t6CL1kry&#10;6oy28CUUGVa9nGF6tRfgrSTEnpytKzfg3kqCaOq/gBDjC4CgqqykHzDQJr/u4Jrydb8eh9kDgjbq&#10;PVeI4bnwCUpbdwreKwfflL0bbcaXRIFS6leTeGr2gBBDG52H1HvrTgFt0O/U99bF/EoGfRRtRKiM&#10;nwyxJ81HCjK9/wKSdgrBvo7Y974kxAB1KiHXaOtOASvhXGJ2nGCe8nVDSzQ2GRVH0YbHUyvZXRC7&#10;1G+qlljJPJccBAqMlQT7lB4p7DhqbsOX/BZ8FO+tiwFAU9dTaesHDE6vRFjU3LrYk+sDFU6MlYQv&#10;oYCYKqkIpbttHWiDQq1ssh8wKvOiKp2KlexiFJYATVLaulMgbgrworR1sSox6SKFQSlFGzQ9872F&#10;GNoIyZu5BamUezfxEvO9hRhtiiF7Gq8ctNI6gxJBEe8txGjzyvVNaetOoSjzH4Me4t+6TVK3CK6i&#10;+AKCkcrcfgmf9zYZYou5dafgozNRwnTx3rpTYCV/S++IuXUxUAoa1xhfErxUOIG/pDuhLXwJ8fyq&#10;VHe/BwTFtBiIVdZVaAtfQpscQtFGW3cKpQ2Kv9HWxSA748/NPSBopmiD/mG0hVghI2CrYm7BUcVK&#10;iDyZHSfEvJVEZVLO5Xgupa0fZ2iIQKDdfN1Rm7RMi4uAeG8hBo7L4VVpi3MJZF8mZ7R1MSyL+mFK&#10;W/iSqsrtrKSLcSqhIanS1p0ChS6Ym1rJLgaAA9NK2WR3CnQegodv8IBgrHJ9pka0mlt3CjRxpMen&#10;em9d7EkJ9jpg3HuuYK0CX1ZlE2Ml3Zcc7G4V1rzXFgRUrlOc6c3cUgw7rkCj0NaDqGgjXcBEMIK5&#10;ikuA7mGsJEiolXmtat+R9d9OCgQngRXV3PoB43hx61CnoGSvcl2kVqRZye4UDoLfxOiFlQz+avFe&#10;lbbuFBZzCzECJoD4Zm7dKSzeW4hBKHGoUdBRDzrW1gu4PymkGKGnl6n9SAXhblxspnSdMdpCjPss&#10;/efMSoZTqNIZKj4ZTNaDAyVXdqEtSakExypX9H4lU4zDMpXujLbwJUCS3BiNthArko2pX0jv0/7e&#10;cFucMIy2EONgAkfazC18Cfkp4AhGW4qRyKH27uC0Qmr/Vn9Y8d7CBR28N3UPCFZr9TcnTcVoC18C&#10;ll9pbfc7ThQyrQrjNJYz2sKXEL5QVZohl3YrAVtXDOshRiVTquOZuaVTII1O8RSCEss3iqcU+Xef&#10;YLcS9ICqbjxXiqHtC5R8+96obfcfWckhRm0MetkZbX9wCsZKwEn7IAlic8o22tIp1LVDfG98y10b&#10;B4yvuS3COOpilNZ7Qaa4/bqHGJU/qleReG/hFEB/VGd7yJ99kGAIMF2NtnAKaANMM3MLMbSpLF4+&#10;kz5I8E9VyH6IkdUk5xa+hGMoPd3N3EIMChKQgFnJ8CUs5I/Bccg870vCWeZB41NhJXEueZynOpeQ&#10;vhPa8MomZk6mQBd7wK01eMAQo32OKvlGQD60UTbLEL2HGEzSIorcr2TSXb/s3W5u4UsI4KnSeeye&#10;bW4cFNi5jC8JMRoR/eDxzNzCKTyqZKzYu6nB3gaJNhoRGF8S1NWqFnUZ/vVPivn31n0JxNC654uv&#10;O5iyVa2z4FZhJd0pFG/gZWoC/CTnFeLwh8uK0NadAoWBHpx6zdy6GCEkPjgR6aVwZnvdBKwAQI2f&#10;DDG0EZ0x55Lgr6KNlTQ2GWJoYynN3JLACiL5NVgHBabakrAgqDNWkgTWH4rpmWoOPyGGtqqzJKwk&#10;eK+aqA8o2OdWpQUME5VodxMj1P5WLSVTrELtXATM3PoB48lBDQK9+AKi4mpBW4rPBb+gz+3DFmDQ&#10;9RQj1F5ljc3cwpd8UGfqEhEfbINEG2E1swdEKVTYk+BGxpeEGCt5VIHte88VxVCJRFQ3JfPeugsq&#10;arTCFjkstSVBG5lTxkpCjLlRasjMLQms5DOoutJAYG2QRb0HExMrmQRW8g5fBu8GAkttnLqUtu4U&#10;qJTH1q1WsosB7pJmYb6AJLACPeDyhJWEGNrqnm9WMnwJdlzd2e/vb8F75b2x44iYAo6xvQC6JJI/&#10;rFayi6GNvVtp606BOCMlZs39LemyFzccg+NwE4q5kcdqGoOkGHPjAzA3qiSwQiitoiXivaUvIYnE&#10;cEMJLMbcKqHPrGSI4ZXJGTLfWxJYceWK8cFraoNEGytpdtPgvXJV4Sas5pa+pC7eam7dKfCq4RuY&#10;6EzwXosEU2DT/Y6TBFZK6bN7CysJsdJWJQ+EtvAlEGdoImG0dbFK41ENNThAttcNQiU9V4hBlcIr&#10;KysJX4JXdjGF4L0CIbDhmK87Cax8ow9Tepqvsi0J2nhtSlt3ChTH/8IZN++ti6GN/8yOkwRWQkGq&#10;rDa/nXPDlM17SwIrKXqnwd+4nXdt1ZPLICtEtZoY9SAoFmK+7hADV8SVmf0teK/UkKNondLWXdBC&#10;W9xxcCUqi+QneK/cuYGS1XvrToEgC4mjZn+LuqtFYP1RJ/MovAqw8qxyEve7aYgVvYo7tPCTSWAl&#10;j1C1H6YQXzOumttH3YSjjGoR1eAem7mFLyFcQtUxM7fuFHQVIJinOTe+buO5ksBKPprqqkSBzNQm&#10;bTIJrHQtrIJq91YSYrw3cHI1t/Aldb4wtUqoJ9fndkGyNRz6nySw2kpRKYYvqXufsJIksGKTqqYS&#10;PVhybgVbGG3pS+pKa/a34L1i/nzd5swVZVWJJ7AHGF8SYqyknVt3ChD9OcAqbV2MucndNHiv1Kik&#10;Z6rSFr6EGmSXybiG+NheN6wUV6Uyxeo8Wc1W70+vSWAlYotC8XWHmD+9JoGV9Bh4l0ZbnEvoK/B8&#10;mmho8F5ZSbi55mQeYn+bm4mqJYG1ysc5bXkuwXGpG1UUW+ULoGiPmlv6EqyGQQorSV/CSU0hYlHc&#10;1fuSKLhKipKr0Ub3+fbh1MZN5MPMrTsFTgpfF1cO3utibt0pwJP6qVIF97tplHgtP8ktx8wtfAmd&#10;FF/qPJl02ctaSRBYOQXBOTNzCzHupnwC5r0FgZUwLzcjpS19iY3OBIH1+cN7U54rxCBVE3ky7y0I&#10;rFWDp7rz3FtJiEFzpiS62QOCwAqS6ar3/IQYmDAdM5S28CX4H+eVo3IrWWwg0MpKwilU5oPyk1Hy&#10;lcpEkKOVtu5LaMZICqjxysl71Qyr5L2y36iMNPxi95O4roIR7veAJLBWbypTTwEnHNpA1w+jLQms&#10;kGVVRRFMKbTx6ZjcPkrEhxhfgKmSPMTKK6hb/uC9EqBUyEqKVVKmqWrJYTXmVuk45h6QYsQiIHQJ&#10;K0neK18NNCThuVKs9nz1dSfvFQLrW91xUoy8XS5wZm7hSzBJlSlPw7j+Aoh6uJN58l4Pch8UK2KI&#10;FZRvdpwksJIPUuU+73ecIcYl02SAgjbkklAkVNlkiHE0Pw3W8U3e64MUdMNCGmKEvkmvvLeSbxJY&#10;2XHIUrpfySEGc6ZI1bdemSS5tpKwxwgsK21drHLCKwldaOu+hJNCMerM3LoYCC2AmIiXkO4WcyMa&#10;bfxkinEKOovoL+YW55KKDRhWBKmDbZCc8IrhYLR1p1Ap79yFzUp2MdA+bvlqbv1cwsncxfCIxvS5&#10;VQTDsMc40TUxTMTF8FKMe4DV1p0C2oiGCs8Fz7sNElfC+zZfQPBen2Q2KbSP9N7U5qIz3+C9VtE+&#10;3LKwkhDzK5m8V+TqIna7BwAcx9yKT2RsMgis1A4uWzbawpfUGE28BJ53G2TlkqvoTIqxIg43/QaB&#10;lSL4VTbUzC18SR1mzHmSwiMxNzpGGAQ6xcC7CdoKnjnB7tBGTMHccVJMY/nsZ6HtRUVacRNOMfgl&#10;ZEkqm+xOgW2DFDX1BXSx0qaaH8M77XOjii2te4SVhBh7ABF647mCwEpmqyoC8A0plDlCIxzeNjV0&#10;UQbDzKxLwQxl5zB7adBXK7teHYFCCootq2iOd0F6JebofGRIHSx9UZzvzyRBXq2KrcqNhBTE6IdK&#10;tuYM2N7ZD30xTHXGlNIRrm9QVwkw0kfKGEj3PYuZdSdCgzEoOkZZlyJflNid8SHBdyUC5LbskMJA&#10;+J9RFrxVGi6SimamFmKagk06drOQykOrJtT3B4QQw4dg/OazDt7qk2tbYfFCWzoR3IEJb31f/VyB&#10;64dYorR1sarkQi9P8WEHb/X5JMRu0hXJwmgvAG3cUQU9AVZ4E+M4wlnLbKIhhjZHCeU8ENrwEMr5&#10;h9jfKKFqJbtL4GDHVyoATL7LNki0sdcbh5x0Vy7OVatP2GS4kl+6q5pbP1fwaf/eGoS2LsbcanLC&#10;JoO3ymWDuKSxkhBbaAtfQk6looTSkiffG5ub8ZNJd4V89KPeW4h5KwnealWDV8n/JH3k3KRNBm9V&#10;w6WEN1Iblw3zBWS9Vjiyqjgpzju12bmFL6lMCeUnB93VeuXgrUL0oNmU+bpDjP2NK5H5uoO3CrxB&#10;Lxyzm4YY2up4Z77u7hSA78EF1Ny6GCcF9gCjLXirVDTllGzmFmJo+9067o/JwVslVYVgmvFcIVYb&#10;vio9DIDSTLmK2ZEIIvaAEKuUPmhk4r0l3ZXItQtehxjais5utHWnwEqSV2wCF0l35QKmSrQzqL6S&#10;bw4Y6jwZYljJbyxHWEn4Eg5BuGXz3roY2uSlNHirHPDYUJWV5LmE4LUBML9JdyWa+VChhBDzviR4&#10;q5SDhw6kVjJ9iQ1cBG8VaiFFicxKhhinV74A45WDt+p30xCrkzlhb/G9BW+1att8VMApxBba+gGj&#10;PEn16L4/TwZL1p/wgrdanUteplAWwaLmFNDmEj+5iTYxzsrEc9TcuthCW3cKaGOQSlsX8+fJKPPq&#10;Q+UhxtdNTMHcA5LuCsrnziUhtrDJ7hS4vxFQE0R9atu3113airFxvwcEb5W29r+x0/svIMTQxo5j&#10;bh1Jd/29LRo/GWJYSR1fzdziXPJ7E1bautivTZo0U9Jz2wvgvVVHL+FLQqy0qeI28PlDG+cSk7Cb&#10;Yrw3TFlZSXcKxIL4btTcupj/3oK3SpwL5F9pS19iI/PBW+XoRHTMeK4Q4xREmEutZA98EJ/Elai5&#10;dTF/DwjeKqECCrEZkwxXckJbVUeuoK1WvFadJkOKoDLlX8w5IciuNFPj/iZmFlLE5nlp5hIQpFVS&#10;tesoc+8jQwplzMz4yOCsshjci4yy7n08xyMoqx8WXwEBIYUyborqnXV3QL8M1REK5LB5OraMD4W8&#10;hPMPwip9gFVRG6JgoYxyeCZxEP5aE6M1L8iUeWddihK0RLPVMnZfAJpCNMEo61KLZey+AM9IfMso&#10;61Jc2cDSzXcWZFVMv/zO/XcWUlXWslb//uQTFFccgaqvAZ+svemjEAC1gQZVlYCFQ25CCtI1M1PL&#10;2H0B3VRKSixjlzqoxfg0GfGUS2sLQrMq1SgjpSASgjaZ3TN4qhfuSvEWQ4pyU9VS2hhI9wW0ePsx&#10;pUjhEbT1gKTKJqOUdV9AkRjo3eaddSmUHVVIRZh+9wXwyk514hnUVtyVQhqC2kosuMoDCGsMD8JL&#10;U1WGn4+gtl6P59Mwf4ZYNYtUqVLIdXdAsxFc3f3khhgFgx0DGrl+NTnpVWWCkUOM/YKwrrBJ5LpL&#10;eJGxb3aaIUYRX04w4uNGrruSF2TaQ1QpGWLcYL+1KrcfAXL9YEFyliq2PcRQx5nJza47BoJvik2L&#10;ui5WzW7VvR657hpeRGnNyW6IEaEi1UqctpDrLgUWqApJDjHdUAK57h7YO2i1pL67LlbN3H9MfYHn&#10;I9iqVfPF0AWGGO3L6a0o4hbIda9Cz3OFlg4xAkc/1NY0H0LyVbmlGHoC6rozYgdnN3bqulehCaoq&#10;lo66LrZR170KARbV1R11XYxC/HgHN7vuVej0QJTRWGYSZMF9VMUShhnuASqLOesNMRLlqImndoTk&#10;usKYNY1cUNedEaESkgmcuu5VDj+7LlalEBTfg2GGe6BUoknVGmJVZBS41Xx3yVulbAmLcnsy4lQe&#10;LFlvKslc5XhvioChrjsjjiokcQqKFXLdPXC7fV8ijD3EAFvBSNRunuxVIpTUrTeLGV4Fh0kwQ727&#10;7h6quTUFGIy6LoZl8iWoHSEYrLSzqKO3UdedUZUk53asZte9SrWTN3U1eXchVuV0TIEP5MI9XCR1&#10;OFMJMeb2losZ7oH0T1OBmFGGGL6BVqVqMbtX4Uyr7pGoCzGKiNFGyagLKitMSi4JxlRSjBbX3K6V&#10;unAPqDMMIUCOEKsTjslHQK57FTaEFzcZ8SGkGIW4Vfkx1IV74B247y7FqqK2IUChLtwDpmKom1MM&#10;ZP80DCjkwj2QqGcKRkwxyOPU6FemEu6hmrary3LwYKnrot9duAdIYQb8YHYhtlDX3QOROsO4QluX&#10;orEIpa7dWnbvwDnMMOXQ1qXI1qaMvdIWlFYqPLqDSkiRZMkbUHtrUFqh1JuyCkX1b4G3SrIkr8FY&#10;ZVBaqbHprCSkNtq6Q6lyJGofDyIsveUJUKlbeVBaq0e8YDiykuGFXuwhBtwvMLO9AS4i7tAQUrU9&#10;fqSVdG+CUzAFYerM28YIlexFUVVlJd0rvKtZndl2gggLK4YvwH1v3Su8Obaps2wQYWHFAHm5uXWv&#10;QMtwk1DISnYp4qz0NFRzC0orKKApi/d8hBTl7ehCpg7OQWn12sKX1KXgcHPrpxNtk0GEZSWZm/Jc&#10;QWm9KO2vttOQYiXpwK6sJCithJ7dSSikOK8RV3Fz676Ewk3umBdEWNpxk0Sk/GRUcC3v6lYyfAnF&#10;MD6EBUXgOZiwXPsNm4AvoHsgrIQUKaet+xKOhhzrxYE5iLCQlwnHO23dK1BryIA9zK1LLbxyUFq1&#10;tpCChlxAinlvQWklsuc8V0ixd3MuUSsZlFb93kIKRiteQfnJpLTS0E19ASHFeZILi5tbP2FATTU8&#10;WO4LXWqjrfsSdkXnJ5M/yzkBComykvAKWltI4ZK52Spt3SsUrUN93UGE5VxyUo1AaQtfQjBdnYKC&#10;CPv7dbuTeVJatZWkL6F9mcHEi/jXToZAPIZ7MqSKP6u6PCLXTxj6CwgpzuU0M1HvbVRwLQ8k9oCQ&#10;Yjd9ga4bK0lKKxFOFaIJKerZUrLCza17BXrLu5NC8mfpaqvq4vHeui/Bl7u9O6Q4OkOCEPV60da9&#10;ApbsUM6QQhuBQ+W5gtL6YudwVtI9EEPmvTlt3ZdUdVqnrUvBRKYwmzpPBhPWf93hS6rJo7vjJKn1&#10;97YuvreQWpyVk9UKJKj2gJCqHAp6RZmvO2mtem79ZsSOQ5tTp63HS6p9mfIlwaF90radrBk1t+5L&#10;vLaQgmsBl1Bp675E22TwYTkF4V+dtu5L9I4ThNiNtu4VtC8JHm2Feqs4rbhRRQVX7SdDisYpkEjc&#10;SnavoKNqUfcVRizMAKUt6K2M0O1vIUWK5m8ZRLGSwW8liG3anMLw6qcZ/A8XAeWVg+BK3MPUKUJb&#10;+JKFtvAlrKRDxqLwK7EgPLN7ceEWChlTQFwQauFKQONxa9m9CaQEGk6YQ16QY5kdedhudt2daEgg&#10;2LF068JQnLbuTig17shsUfqVgyFcBrUNBNP147rLV55Su0BgI1RYU1fvIMjy6biQSUihDWKTWUmo&#10;c22UNkSZUriTikcIx4wZNm1Vd9Qc8lKqYob00FLaumMASVBBDJD2NsZKVahCcPeuEjStydkDbErR&#10;p4KTiXtv4U1kWIHDfxsjG+rXofpE5EKuigXeH2CnFOEI9XUT2WnaiGGY2FMKPSER1odjXlt3JRVU&#10;clMLKTq6VWl5oy2cgjy/cmFrC1L7TeWlG239ZFK4nVvJlLL3fAgpbZT2/JpS3BdJ51LvLUmx8r5I&#10;HKGNEQPl2qE+tyC32lgv/i20weFRd2H26iaHc1VofkoRn3c7N4GcpqwIaOoDCCk8dFV+NSYZxNaa&#10;mkhW462F/4HMThq80tY9CfWKFE+bD6ytCAmHH05q4msLVqvF30DcurI3X4Da26Lua5EbzCUfmKgr&#10;O75s+Gpm3SOAB7ttO+izlXWmoAeCpn2MHJOV0wopaKIUFTMzCzbr960KzPJZdy9SXGn3zoICW+wb&#10;U6+xDkltQSorVAVmSO5uYnzlqnYQ2roY+0wRZ4XxRwHXom2YbG+0deeD6/kq6I3gVJ8b2Swm8Q9t&#10;XYyqi6rlImLdH9CfXCXjDbE3p38FmcJNb3ODskEtbnPYCjEiTlWazby37hEOLrOmKgxz62L4Orhj&#10;Slt3JKTLOoo7Ebu2JFw1qqOtmFtwWOFsXCZ1vi7KXRvAg7olAhw3MRgKP+p+n2I07jsVrAjxtGvD&#10;JlVeSYpxrlAtqViS7hQOIjOmntUQI6tUZc8j1p0CaRdQicwXEGKVr6zCdyRft5WklAxNQpS2LkYt&#10;aJLclE12XwJFp/AKcZUK0uv5t74i5gvovgSuAVu30tbFcMqYiZpbdwqvN+cop62LVSV0Lnxmbt0p&#10;vH7Q5lYyxGhPYqoD8Fl2p4DjohqoWckU+wKtq1NykFfRxsFNaesu6EVzBvfegrxarA2VRgw7uX84&#10;7/fH+ckgr1K7iUL7am7dBXEGoqu6sZIgrwLY0SNEaUsXRGxefQFBXqWopDxzhRgYfuVGiS8gyKsV&#10;g1NYAGGf9t4IVLlsOIypidGq9yW/gC5G7Q/7BXSnYGsS8Jl2MVi5769bye4U6G4Hv1RZSReD7EFy&#10;jXlvQV6l9iv10oy2EKsSGQp8JqbY3htp37QHVtq6GIegw4UugrzKp62q6FZAtw3y+UP0XL23IK8S&#10;mOdCq+bWfQm1OR2hndhsGyQ3HJjYSlsXIwgnT69BXiVS6+oRELBug6RG84OkVeFLgvJa0IgL8YYY&#10;CwRCq7R1p/DFlyj2MASnNjfcK4l6ZmrdJ5AGT61t9dq62PkBRlbKukv4UsH3UIGZYLzSMst0sOfE&#10;0w8lBOGoWqHsP+Qo7aMyCbn2ttUHJiHvxORlplxFL9RWmsxVcknpu2teW8iRLuziQMlc5Zjm4FLu&#10;Jm1NKPiiziRJXH0RhearEZeAkJNwIqfiNkJd07ZO002OEKj6rt/9aIGyQ/V2RFmXe78B6sR3naxV&#10;9mxCamoZuxc5HIWLTaItB9zHIqMoZV3u834qJxJMV85rxEDVqTXlsH310oLpyjHvS7kWM7WUo0Gg&#10;+q6Ts8oyUsRGaQvvU7EjYyPJWT1pIcZBXnxqIffmbqOUdWfAjZHXpmwkqa5cSZWyOFUslHW5cRn9&#10;+z//wz//9//y13/9z//pz//w5//JP/6+/vVP//aXf3/Gv/7uz3/553/80+NP9X/873/569/92z/+&#10;6Z/+5S9/+ev/+tf/8V/Zjf7P//vzvz3+hDg/idS//8z/T5jX24WfK2FOj134WAnz1rrwayXManbh&#10;cyWMi+3C10oYl9mF3ythXGAX/qyEcWld+GclzPmoC39XwgUxd2n+XtnYNLKdlRWcG9p3dlaobojv&#10;LK0Q1xDf2VpBqCG+s7bCREN8Z2+Fcob4zuIKtwzxnc0VEhniO6srbLGL8/fG6gotDPGd1RX8F+I7&#10;qys8L8R3VlcAXYjvrK4QtxDfWV0hbyG+s7rCxEJ8Z3UFcoX4zuoKtQrxndUVDNXF+XtjdQVHhfjO&#10;6gpfCvGd1RVgFOI7qysoJ8R3VleQTojvrK7AlhDfWV1VDAnxndVVCZAQ31ld1fQI8Z3VFWDRxfl7&#10;Y3UFXIT4zuoKUgjxndUVtBDiO6srrCDEd1ZXUfwQ31ldheVDfGd1FZ4P8Z3VVeA8xHdWV9UfQnxn&#10;dRXa7uL8vbG6CnGH+M7qKvgc4jurqyB0iO+srqLKIb6zuor3hvjO6iqAG+I7q6uIbIjvrK7KCoT4&#10;zuoqahriO6urMGgX5++N1VU8NMR3VleByhDfWV1FHkN8Z3UVSwzxndVVdDDEd1ZX8b4Q31ldRf5C&#10;fGd1FcsL8Z3VVZQtxHdWV2GzLs7fG6ur+FmI76yuAlshvrO6ClWF+M7qKs06xHdWV3nTIb6zukqE&#10;DvGd1VU+dIjvrO4zrI6/V+99WB0ZzBvxSibug+fvlfiwOrKFV+LD6kgaXokPqyOfdyU+rI5+NSvx&#10;YXVk3K7Eh9WRQrsSH1ZHTuxKfFgdSa4r8WF1ZK1uxCvttFsdf6/Eh9WRV7oSH1ZHouhKfFgdiZ8r&#10;8WF1JHKuxIfVkZi5Eh9WR6blSnxYHamTK/FhdeRCrsSH1ZHcuBH/TU/sZlcPdj8wDK9SEHc/MEyv&#10;sgp3PzCMrxIFdz8wzK9y/3Y/MAyw0vl2PzBMsFL0dj8wjJDcmOUPDDOsRLrdCIYhwkva/cAfAIs1&#10;YjEtkQy21RT+AFrwYPcD0xLBMXY/MC0RJGP3A9MSwTJ2PzAtETRj9wPTEsEzdj8wLRFEY/cD0xLB&#10;NFY/MEGMyrPa/cC0RHCN3Q9MnwiysfuBaYlgG7sfmJYIurH7gWmJ4Bu7H5iWCMKx+4FpiWAcux+Y&#10;lgjKsfuBaYngHKsfmMBGJdzsfmBaIljH7gemJYJ27H5gWiJ4x+4HpiWCeOx+YFoimMfuB6Ylgnrs&#10;fmBaIrjH7gemJYJ87H5gWiLYx+oHJthRWR67H5iWCP6x+4FpiSAgux+YlggGsvuBaYmgILsfmJYI&#10;DrL7gWmJICG7H5iWCBay+4FpiaAhux+YlggesvqBCYDAHFv+wLREMJHdCKYlgorsfmBaIrjI7gem&#10;JYKM7H5gWiLYyO4HpiWCjux+YFoi+MjuB6YlgpDsfmBaIhjJ6gcmKFIk890PTEsEJ9n9wLREkJLd&#10;D0xLBCvZ/cC0RNCS3Q9MSwQv2f3AtEQQk90PTEsEM9n9wLREUJPdD0xLBDdZ/cAESqjYtfyBaYlg&#10;J7sRTEsEPdn9wLRE8JPdD0xLBEHZ/cC0RDCU3Q9MSwRF2f3AtERwlN0PTEtcIif0M8wodD1YjWCC&#10;J3QRXv7AtMQlfkIN3TGFJYJCP475A0tLBDSJUD4VJJdrMC1xiaPQCGOOYGmJVU40wsJLLIW2n/MH&#10;lj6xin7mCJaWOAEVioPs3kKV5owRLDEV6uXPH1j6xKqfmSNYWmJVxMwfWFpi1bjMH1j6xCpbmT+w&#10;tMSqRJk/sPSJVVwyf2BpiVUvMn9gZ4kUpskfqAcbp0o5qPkDu92Z9tDzB3aWSDvr+QM7S6TY+PyB&#10;nSWS+jR/YGeJR5VK7K+xHuzewrBEalktf2BY4rHEWEibn1NYWuLEWGgxv5tCFQWMRVxiLJSRnT+w&#10;tMSZGkJByeUUpiUuMRaaoMwpLC1xJogcS4yFelVzBEtLnEkixxJjoUPaHMHSEifGQjuC3Wv8Q6rI&#10;EmOhMt+YwhJjobPT/IGlJf4hYWSJsRx/SBlZYixU/ZhTWPrEP6SNLDGW4w+JI0uM5fhD6sgSY6H6&#10;6liDJcZyzPSRerDaWGYCybHEWI6ZQlIPdiOYPnGJsdCkdy7i0ifORJJjibHQJn2OYOkTZzIJedPL&#10;RZw+cYmxHBNjqQer1zhTSqghtPyB6ROXGAt9OsdbWGIslJOYP7A8J87UkmOJsVB7co5g6RNnesmx&#10;xFiOmWBSD3Z2MC1xibEcE2OpB6sRzDSTY4mxUFNnvIUlxkJPnvkDS584k03ohLNcg+kTlxjLMRNO&#10;6sHuLUyfuMRYqHg2F3FpiTPt5FhiLMfEWOrBag1m6smxxFiOmXxSD3YjmJa4xFiOmYBSD3YjmJa4&#10;xFgoDjfsYImxUON1/sByd56JKJRNXq7B9IlLjIWi7WMKS4zlmOko9WD1GmdCyrHEWOhJNKew9Ikz&#10;KeVYYizHTEupB7s1mJa4xFioTjnXYGmJMznlWGIsx8RY6sFqDSbGciwxlqMa2EUUZ4mxUOBw/sDS&#10;J06M5VjmqRwTY6kHu0WcPnGJsVDaea7BcneeGAvVTJdTmLvzMmPlmBhLPVgt4sRYKFK+/IFpiUuM&#10;hQaF4y0sM1eOibHUg90azBvLMnuFmtFzCkufODEWmlUspzB94jKHhWYtcwrL3XliLFTDW02BBrs5&#10;gnqweY2vibHUg90PDEukD/LyB8bu/FrmsVBQdK7BzidSXnH+wM4SXxNjqQe7RRyW+FpiLK/q/9S3&#10;tnqwG8E4J76WeSz0WR0jWGIsr4mx1IPVFCbGQjvi5Q9MS1xiLK9ZgKse7KYwLXGZx0Kt9PkWlpY4&#10;MRbaHSynMC1xibG8JsZSD1aLODEW6kcuf2Dszq8lxvKaGEs92E1hWuIyj4W2NcMOlhgLzc3nDyx9&#10;4sRYXss8FooAzxEsLXFiLK8lxvKaGEs9WL3GibG8lhjLa2Is9WA3grk7LzEWKsSOt7DEWKgwO39g&#10;6RMnxkJV++UaTJ+4xFgoED2nsLTEibG8lhgLnWPmCJaWODEW2jHtFnFiLK8lxkIp8DGFJcZCWfD5&#10;A7sbC1XM5w8sLXFiLPRlWC7itMRlHstrYiz1YOUPJsZCV9LlD0xLXGIs9HMcb2GJsbwmxlIPVmsw&#10;MRb6qi9/YFriMo+FPixzDZaWOEt6vZYYy2tiLPVgt4jTJy4xltfEWOrBbgTTEpcYy2tiLPVgNYKJ&#10;sdDQavkD0ycuMZbXLPFVD3ZTmJa4xFhes8xXPdiNYPrEJcZCvfbxMS3zWF4TY6kHuylMS1xiLK+J&#10;sdSD1QgmxvJaYiz0YRiLuMRYXhNjqQe7KUxLXGIsr4mx1IPdCKYlLjGW18RY6sFuBPPuvMRYXhNj&#10;qQerEUyMhUYzyx+Yd+clxkLXhmGJyzyW18RY6sFuDaYlLjEWGmjNKSwtcWIsdO1ZTmH6xCXG8pp5&#10;LPVgt4jTJy4xltfEWOrBagQzj4Vuh8sfmJa4xFheE2OpB7spTEtcYiy0RR2WuKwR9poYSz3YTWFa&#10;4hJjoQX2nMLSEifG8lpiLDQTzhHUg80anBNjqQe7HxiWeC4xlnPmsdSD3QiGJdJNZvkDwxJpxrT8&#10;gbE704V0+QPDEs8lxkIPtGkHO0ukce38gd3uTMPi8QNLjOWcGEs9WNnBxFjOJcZC17Q5haUlToyF&#10;fqHLKUxLXGIs58RY6sFuEaclLjGWc+ax1IPdCKYlLjGWc2Is9WA1gpnHci4xlnNiLPVgN4JpiUuM&#10;hd6Gw5SXGMs5MZZ6sJvC9IlLjOWcGEs92I1g+sQlxkLr8LmIS584MRYajO6mMDEWGk4vf2DuzkuM&#10;hZ5zYw2WGAu9BucPLH3ixFjOJcZyzjyWerAypImxnMtaYbT7nmuw9IkTY6Gd624KE2Oha+ryB8bd&#10;mR6jyx+YlrjEWM6JsdSD1WucGMu5rBV2ToylHuxGMH3iEmM5J8ZSD3YjmJa4xFjOP7RKWWIs58RY&#10;6sFqChNjOZcYC61nx9e4xFjoeD5/YGmJE2M5l3ks58RY6sFuEaclLjGWc7ZOqQe7EUxLXGIs58xj&#10;qQerEUyM5VxiLOfEWOrBbgTTEpcYC/1nhyUuMRaa884fWO7OE2OhrfxyDaYlLjGWc2Is9WD3FqYl&#10;LjGWc7ZUqQerEUyM5VxiLOfEWOrBbgTTEpcYyzkxlnqwG8G0xCXGck6MpR7sRjAtcYmxnBNjqQe7&#10;EUxLXGIsdL8en/MSYzknxlIPVlOYeSznEmM5J8ZSD3YjmD5xibGcM4+lHuxGMKM4yzyWc2Is9WA3&#10;ghnFWWIs58RY6sFuBNMSlxjLOTGWerAawcRYziXGcs48lnqwG8G0xCXGcs5aYfVgN4JpiUuM5ZwY&#10;Sz3YjWBa4hJjOSfGUg92I5iWuMRYromx1IPNCK6JsdSD3Q+M3flaYizXxFjqwW4EY3e+lhjLNfNY&#10;6sFuBGN3vpYYywWkEmko9WA3grE7X8s8lmtiLPVgNYKJsVxLjOWaGEs92I1gWuISY7kmxlIPdiOY&#10;lrjEWK5ZK6we7EYwLXGJsVwzj6Ue7EYwLXGJsVwzj6UerEYwMZZribFcE2OpB7sRTEtcYizXrBVW&#10;D3YjmJa4xFiuibHUg90IpiUuMZZrYiz1YDeCaYlLjOWaGEs9WI1gYizXEmO5JsZSD3YjmJa4xFiu&#10;ibHUg90IpiUua4VdE2OpB7sRTEtcYizXxFjqwW4E0xKXeSzXxFjqwWoEE2O5lhjLNfNY6sFuBNMS&#10;lxjLNTGWerAbwbTEJcZyTYylHuxGMC1xibFcE2OpB7sRTEtcYizXxFjqwWoEE2O5lhjLNTGWerAb&#10;wbTEJcZyTYylHuxGMC1xibFcE2OpB7sRTEtcYizXxFjqwW4E0xKXGMs1MZZ6sBrBxFiuJcZyTYyl&#10;HuxGMC1xibFcE2OpB7sRTEtc5rFcE2OpB7sRTEtcYizXxFjqwW4E0xKXGMs1MZZ6sBrBxFiuJcZy&#10;TYylHuxGMC1xibFcE2OpB7sRTEtcYizXxFjqwW4E0xKXGMs1MZZ6sBvBtMQlxnJNjKUerEYwMZZr&#10;ibFcE2OpB7sRTEtcYizXzGOpB7sRTEtcYizXzGOpB7sRTEtcYizXrBVWD3YjmJa4xFiuWSusHqxG&#10;MDGWa4mxXBNjqQe7EUxLXGIs18xjqQe7EUxLXGIs18xjqQe7EUxLXGIs1+zHUg92I5iWuMRYrpnH&#10;Ug82I3hPjKUe7H5g8BPfS4zlPfux1IPdCAba915iLO9ZK6we7EYw0L73EmN5z1ph9WA3goGxvJcY&#10;y3vmsdSD3QgG2vdeYizvibHUg9UIJsbyXmIs75nHUg92I5iWuMRY3jOPpR7sRjAtcYmxvGceSz3Y&#10;jWBa4hJjec88lnqwG8G0xCXG8p4YSz1YjWBiLO8lxvKeeSz1YDeCaYlLjOU981jqwf8l7ex2pMeR&#10;9Hwrjb4Bt7KyJOXA7QMf+9A3MDMYYA2MdxazbXvhq/fzihEUI6jMUsCNBupLiiKDZDD+3iBVoyBz&#10;YhFjWfNdYSqoUZA5sYixrPmuMBXUKMicWMRY1oyxqKBEQcZY1iLGsgKpBPBeBTUKMicWMZY1n2NR&#10;QY2CzIlFjGXN51hUUKMgc2IRY1nzORYV1CjInFjEWNaMsaigREHGWNYixrLmu8JUUKMgc2IRY1nz&#10;ORYV1CjInFjEWNb8PRYV1CjInFjEWNZ8V5gKahRkTixiLGvGWFRQoiBjLGsRY1nzORYV1CjInFjE&#10;WNZ8jkUFNQoyJxYxljXfFaaCGgWZE4sYy5rvClNBjYLMiUWMZc0YiwpKFGSMZS1iLCuQStTORYxl&#10;zRiLCmpDSFGctYixrBljUUGNghTFWYsYy5oxFhXUKEhRnLWIsawZY1FBiYKMsaxFjGXNGIsKahRk&#10;TixiLGvGWFRQoyBzYhFjWTPGooIaBZkTixjLmjEWFdQoyJxYxFjWjLGooERBxljWIsayZoxFBTUK&#10;MicWMZY1YywqqFGQObGIsawZY1FBjYLMiUWMZc0YiwpqFGROLGIsa8ZYVFCiIGMsaxFjWTPGooIa&#10;BZkTixjLmjEWFdQoyJxYxFjWjLGooEZB5sQixrJmjEUFNQoyJxYxljVjLCqoULBljEUFtQYSxrIV&#10;MZYtYywqqFGQPJatiLFsGWNRQY2C5LFsRYxlyxiLCmoUJI9lK2IsW8ZYVFCjIHksWxFj2TLGooIS&#10;BRlj2YoYy5YxFhXUKMicWMRYtoyxqKBGQebEIsayZYxFBTUKMicWMZYtYywqqFGQObGIsWwZY1FB&#10;iYKMsWxFjGXLGIsKahRkTixiLFvGWFRQoyBzYhFj2TLGooIaBZkTixjLljEWFdQoyJxYxFi2jLGo&#10;oERBxli2IsayZYxFBTUKMicWMZYtYywqqFGQObGIsWwZY1FBjYLMiUWMZcsYiwpqFGROLGIsW8ZY&#10;VFCiIGMsWxFj2TLGooIaBZkTixjLljEWFdQoyJxYxFi2jLGooEZB5sQixrJljEUFNQoyJxYxli1j&#10;LCooUZAxlq2IsWwZY1FBjYLMiUWMZcsYiwpqFGROLGIsW8ZYVFCjIHNiEWPZMsaighoFmROLGMuW&#10;MRYVlCjIGMtWxFi2jLGooEZB5sQixrLlu8JUUKMgc2IRY9mAVALOpIIaBZkTixjLBqSSKChyYsZY&#10;tiLGsmWMRQWlOcgYy1bEWDYglTgHRYxlyxiLCmpDSPHErYixbBljUUGNgsyJRYxlyxiLCmoUZE4s&#10;YixbxlhUUKIgYyxbEWPZMsaighoFmROLGMuWMRYV1CjInFjEWLaMsaigRkHmxCLGsmWMRQU1CjIn&#10;FjGWLWMsKihRkDGWrYixbBljUUGNgsyJRYxlyxiLCmoUZE4sYixbxlhUUKMgc2IRY9kyxqKCGgWZ&#10;E4sYy5YxFhVUKNgzxqKCWgMJY9mLGMueMRYV1ChIduJexFj2jLGooEZBshP3IsayZ4xFBTUKkp24&#10;FzGWPWMsKqhRkDyWvYix7BljUUGJgoyx7EWMZc8YiwpqFGROLGIse8ZYVFCjIHNiEWPZM8aighoF&#10;mROLGMueMRYV1CjInFjEWPaMsaigREHGWPYixrJnjEUFNQoyJxYxlj1jLCqoUZA5sYix7BljUUGN&#10;gsyJRYxlzxiLCmoUZE4sYix7xlhUUKIgYyx7EWPZM8aighoFmROLGMueMRYV1CjInFjEWPaMsaig&#10;RkHmxCLGsmeMRQU1CjInFjGWPWMsKihRkDGWvYix7BljUUGNgsyJRYxlzxiLCmoUZE4sYix7xlhU&#10;UKMgc2IRY9kzxqKCGgWZE4sYy54xFhWUKMgYy17EWPaMsaigRkHmxCLGsmeMRQU1CjInFjGWPWMs&#10;KqhRkDmxiLHsGWNRQY2CzIlFjGXPGIsKShRkjGUvYix7xlhUUKMgc2IRY9kzxqKCGgWZE4sYy54x&#10;FhXUKMicWMRY9oyxqKBGQebEIsayZ4xFBSUKMsayFzGWPWMsKqhRkDmxiLHsQCoB5VFBjYLMiUWM&#10;ZQdSSRQUOTFjLHsRY9mBVBIFRU7MGMtexFj2jLGooLQKGWPZixjLDqQS56CIsewZY1FBbQiZE4sY&#10;y54xFhXUKMicWMRY9oyxqKBGQebEIsayZ4xFBSUKMsayFzGWPWMsKqhRkDmxiLHsGWNRQY2CzIlF&#10;jGXPGIsKahRkTixiLHvGWFRQoyBzYhFj2TPGooIKBa+Msaig1kDCWF5FjOWVMRYV1ChI2vlVxFhe&#10;GWNRQY2CpJ1fRYzllTEWFdQoSHbiq4ixvDLGooIaBclOfBUxllfGWFRQoiBjLK8ixvLKGIsKahRk&#10;TixiLK+MsaigRkHmxCLG8soYiwpqFGROLGIsr4yxqKBGQebEIsbyyhiLCkoUZIzlVcRYXhljUUGN&#10;gsyJRYzllTEWFdQoyJxYxFheGWNRQY2CzIlFjOWVMRYV1CjInFjEWF4ZY1FBiYKMsbyKGMsrYywq&#10;qFGQObGIsbwyxqKCGgWZE4sYyytjLCqoUZA5sYixvDLGooIaBZkTixjLK2MsKihRkDGWVxFjeWWM&#10;RQU1CjInFjGWV8ZYVFCjIHNiEWN5ZYxFBTUKMicWMZZXxlhUUKMgc2IRY3lljEUFJQoyxvIqYiyv&#10;jLGooEZB5sQixvLKGIsKahRkTixiLK+MsaigRkHmxCLG8soYiwpqFGROLGIsr4yxqKBEQcZYXkWM&#10;5ZUxFhXUKMicWMRYXhljUUGNgsyJRYzllTEWFdQoyJxYxFheGWNRQY2CzIlFjOWVMRYVlCjIGMur&#10;iLG8MsaighoFmROLGMsrYywqqFGQObGIsbwyxqKCGgWZE4sYyytjLCqoUZA5sYixvDLGooISBRlj&#10;eRUxllfGWFRQoyBzYhFjeQGpBJRHBTUKMicWMZYXkEqioMiJGWN5FTGWF5BKoqDIiRljeRUxllfG&#10;WFRQWoWMsbyKGMsLSCXOQRFjeWWMRQW1IWROLGIsr4yxqKBGQebEIsbyyhiLCmoUZE4sYiyvjLGo&#10;oELB8lsGWY6SYhMJZqGJGuLHC4kdj5IiFUk00kSNI3khseRRUqQiiUeaqHElLyS2PEqKVCRlTRM1&#10;zuSFxJpHSZGKpLBposqdGXhZfisiL7wwcWcRe6GJiTuL6AtNTNxZxF9oYuLOIgJDExN3FjEYmpi4&#10;s4jC0MTEnUUchiYm7iwiMTQxcWcRi1l+y2DMUVLbIxmOoYmq7MyADE3UrEpemLiziMnQxMSdRVSG&#10;JibuLOIyNDFxZxGZoYmJO4vYDE1M3FlEZ2hi4s4iPrP8lgGao6TGnRmioYkqd2aQhiaq3AkqE2xV&#10;mqhq9gzU0ETN7+GFiTuLWA1NTNxZRGtoYuLOIl5DExN3FhEbmpi4s4jZLL9l0OYoqXFnhm1oosqd&#10;GbihiSp3gtQk7ixiN/Q5yc4iekMTE3cW8RuamLiziODQxMSdRQyHJibuLKI4NDFxZxHHWX7LQM5R&#10;UuPODOXQRJU7M5hDE1XuBL1J3FnEc+hz4s4iokMTE3cWMR2amLiziOrQxMSdRVyHJibuLCI7NDFx&#10;ZxHbWX7L4M5RUuPODO/QRJU7M8BDE1XuBNFJ3FnEeOhz4s4iykMTE3cWcR6amLiziPTQxMSdRayH&#10;JibuLKI9NDFxZxHvWX7LgM9RUuPODPnQRJU7M+hDE1XuzNeX0UTV7szAD01U7c58hRlNVCNKGfyh&#10;iVrMnRcm7iziPzQxcWcRAaKJiTuLGNDyWwaBjpIad2YYiCaq3JmBIJqocmc+bkMTVe7MYBBNVLkz&#10;H7mhiSp3ZkCIJqrcmSEhmqjGOzMoRBM1VIgXJu4s4kLLbxkYOkpq3JmhIZqocmcGh2iiyp0ZHqKJ&#10;KneCByXjoIgQ0eek2YsYEU1Mmr2IEtHEJDuLOBFNTLKziBTRxMSdVayI+H1aEZWUuJOw69REkTuJ&#10;jU1NFLmTAMbURJE78TKnJoqyE1dgaqIoO7HXpiaKshOlOjVRlJ1IvqmJouyEPacmiljRMmFFKqlx&#10;54QVLVWsaJmwIpUUqZi4s4oVLRNWpJIiFRN3VrGiZcKKVFKkYuLOKla0TFiRSopUTNxZxYqWCStS&#10;SY2KCStaqljRMmFFKilSMXFnFStaJqxIJUUqJu6sYkXLhBWppEjFxJ1VrGiZsCKVFKmYuLOKFS0T&#10;VqSSGhUTVrRUsaJlwopUUqRi4s4qVrRMWJFKilRM3FnFipYJK1JJkYqJO6tY0TJhRSopUjFxZxUr&#10;WiasSCU1KiasaKliRcuEFamkSMXEnVWsaJmwIpUUqZi4s4oVLRNWpJIiFRN3VrGiZcKKVFKkYuLO&#10;Kla0TFiRSmpUTFjRUsWKlgkrUkmRiok7q1jRMmFFKilSMXFnFStaJqxIJUUqJu6sYkXLhBWppEjF&#10;xJ1VrGiZsCKV1KiYsKKlihUtE1akkiIVE3dWsaJlwopUUqRi4s4qVrRMWJFKilRM3FnFipYJK1JJ&#10;kYqJO6tY0TJhRSqpUTFhRUsVK1omrEglRSom7qxiRcuEFalkoOI//flPf/2Pf/1v//7Hf/nPf/7T&#10;P//21z9++fvvv/7911/++P3XP3795Z+///rPX3/5y++//kXv/PlP//bnP/7F6uqfv/yf3399rE++&#10;i8ai/Yv+vTy+iaeq6v/8x//+23//x/HSH7/8x++/Ls8vDnG3AVGJC2M9LHXW/Pu/xjcefCO6RQcf&#10;K9kTPfzu9fzvv1kPD77E00KBqv/sSdJe769//8e//+0YyNmnvfv9fDwMOH58f4EJ+VqdNf/6v/7y&#10;P/76X//2fwON39BoiY6891zbXT7MVCPpe1m/LYuGx1yzezR7Piar0iT6A3q/zjBE6Ouy5yfXwRmn&#10;8+6D/2yNbDL4MLPlPvL4WyhXW0J7zBtmY/CY74X08NyNnsO7F02TB9ckGk0zpoPh+pjFBxbI53Fx&#10;zEy3+bbDu2fT67cH7K5m+7njgDoHfq0Q7jvhxphfLGR/92Kdv7/7oL6+1mbvdcLecldc2Q/8uT7X&#10;L4twPL4fLK0HuE/+dC431lufX34BIG9g+/kbXs//9vrfiyVFqv6jC3+v9546LuHSl0YErMBUTKzH&#10;vU/i4kBbl1y5hMDw1+DBwMFcAbMYEPiAePuKp08plyEsBtDxdHuehtSPa/mC3S3cz6vcnR12BifL&#10;v/u2mp+ywU+i/F0J0Z+75TtjFhFhflc7pdfHwx0bFkeDdb/5L2xX5OBmuRxtT7nw/LlfpcY/Lc+U&#10;dxFBB9t7xyAfqw5ytMWDseMqgGpAWH/8VlA4kxgzkdjqmVH0idxzpeP1/K/Xf5KcPMoMH5/Xi+Ps&#10;b61+IpxeUBCHmj9H9v219hl/MuNpTllLQ9FE43Al4Y9rCURCz06vJGBqmi//Wtzp8S32TFPOV3EM&#10;9uIxksiVTRylj91GuywcUnYRtD7OT3F4Pf/r9R/04jTCXF3her3Ym7+F7Dao9vG9Pi1k1+cUN9S/&#10;OsZj5jSODKvTM+55jJb3dYx9xV/eMx/u7j1vzGlqmknr0mJb7GuuJ2Gowz7lTP/p3/28msuL/eaC&#10;iE/lNsXQm2Ye3Zp7fG/f383XGR4zTjNTzse3ZAKBcpr2Nbpo+gtqOmFotyAhMbYOWtvWRbycXsPP&#10;Y35oCnvT/u45qBePO2Fs4LgYXwvT4FJhc8KmMTun2Qp/Legt5+DxLa/nf73+A8HRZ5aZcmfC613y&#10;0Ze2RgMPWa6JUb6+IKM5GTxG3B16sQ/8iynvK7IiFa735nXPGEYW3IT7/d2z6efmJyP1GIMiyPiv&#10;756oPDye5vS65+9vTyoY3j17/t5P3XNBGFK/awjtWpfWsS+fdV8dZFB/685qSg1c8Yy3G3vzXvjc&#10;jgVJWS7s1CjjvyjqCpkPqiQV8MWusOQsDG2GebDxzTllTF3z7asdpz7nlP3RGQXh0+K2w+OvtdsR&#10;WDpnUsPPe5NB+vevcJXwMKJ2+ULIdtudG5EaIn32jFHVTSO01Imw3uiZEdt5Pnr2d8+mRw6+eIyH&#10;02esP7452w8UsMsj5HEL5Zw9Y4p1d+biMXlSXaP2KbnX80Nr23tGc0RR92C2YZsmZLHS8mPZHf1t&#10;X6ubPT/kB3vThzwefTRkJba0P3YW6lOCOSCztxG2I20qulauqPc8M++CEOhbm296JMsJ4Y/P6D37&#10;prs3ZiASDE5/F2M08jYFr77O83ZfmJK+GKPMibIj/jJJQr7Z2ldqk98exC9Zyv6pL+mFbH5wAMS/&#10;RYaEpW5BkmBn7ovPV7fE+kJymngzJB9z8ND4IxugMx6WwsdjtzWn2XYp6qPlsHUPaOCR9ZxWr+d/&#10;W31My3Pjy0fwiJlXu5pS7j7ybDicFrgxeVIYVc5jeBENwPBRv6jdrW/tA+8wdhR/Ga34R32+Zk8K&#10;wdVdCQyIZvb2bonOdrEsw+7+puGS41NOENeJUnlnMrpFBJdGk59L4/1+DjxkNtd97tkRTz3ywCmN&#10;6L4h9nRNRxMCaIW4nd465nFa33v2IHAwvi3iEwXaM4pP1945xBjvycLaUb4HXpUiLnAz7Or1/K/V&#10;x994eOjk+fqSNv9cf8OWcYokAt1Y8Xbj2LwXvAcXHE9UU9r8RCZxAto0Xj7GcuuPEX49jexnlfrk&#10;7IL710ylXJxxdz8VqjTZ8OQW6+RQPVkAF5fMpj6o0GYnjjL+6iuBxDJzm3ef7Y5t3wnLE8fUkqlY&#10;qCN0GghDFFl2PY8PFXnZ84eYKpxueVKP5/bALDfa3/LON/cRuOlOlEYBzNanr63/tREqfOMaEjvv&#10;q18F4fUu5+UbU8OjiOqlJXP0ecEh3yx9HLJRR4fXcT5+EgEy9wJPYfjkduSF9/OyfS1IMGM2MYe7&#10;Ne/nZSOc4I6TdGDmeR+vzQuuhX8j/sGeOj+a4fXe7/gNOe6WlMLGneFO4q4mFb71j308nngYMdwM&#10;HyqeeEipJ/ZEQ0J8SvlwmuLP7em4o2NH8VcbKWL1q6sCgulLsN347o3iACYcJ9H5/yGTPwr7SVEE&#10;P++F9QSZjShpIF/LOL74q40Wy0hHie1VVFtsGEnqk3wRYGQxe1QefXvmy0S2Db+s2zEkOgW3XytD&#10;cKJmIwBLqkcwZPrdl5zcKri7ZJwBDm499HtJCYPIYhnFqiR8t1ARoS2oOdlMl5MMn3SPUjsgGTVD&#10;eHjuFiPRZf0JfdzrlvCGg10XthR7vge/+ur1DYRD1L02RZSulYRvfts6TG9nCC2M86FXu5ocLAAQ&#10;GN9RqKPAgdrZfdZljMSnhOy7w8z1N12IxY7iL6OVQG23QrqE6MNf+AhotwiyhuXz3T0wWNSgG9vc&#10;5YeC2C0/17tF8r/sBBsK0pVPf7rxrhNFqKDZg7dYYYO13Y1+Ypc3Y7E3jMhzHntSM04yMT2M8rZA&#10;QEZDLkLY2FeTLPvd1/ZJwCiaSBtbzPkTm0sx4sFaeKs1Ykcf1A6RQcseINzDqNwd+Kx2CKsg4m24&#10;gt2CN7kjarvZxlZGOg408+1awSxN7aD0Cx4IH96VO2Ov5snA5mUu/SlLH4l6oCndfsDba27RLcZA&#10;tvjnqB5PLJfo2mC0+P35jyeCOHogB1N5t3Kyr2VEXK+2+zbUqHsgxHfs1c6PYnS3Muen79Y1dvSe&#10;Mb6ZLOc7QWQ9jvaZMVYsDtdKX2w/ohnD0q+stsc3vrBVlsAYK7U9aPglTelWaKI57Kg2VUSHvtxX&#10;F7Ydg0XarX2HIQCbbeUTufLYpTi4y9pIvsUYWDmYVcZxaKx2CqA3DI91iTETNc4F0oRZazb3jdHC&#10;yi54vxRdCbHZsATzJGMDuzaQ98VOvN0tARPXBjI44jQiHr99krHkNaXDyr9lpzTat9a70j08uopH&#10;ufXcuZMfXYHa7uEFO+/3wLtFT9hAvZr/9erfq2MkX0/GmdXyVP3lRt+XQFRfPa/2fmc9OD0p8PuQ&#10;YsThHj0j/d1QyDsgtGJyjzcU3mmL1nu72BMPTrjjJ1k/bOe4KR7cP7J75JdoAX7puGBYyDy2PqXP&#10;GpPd2hYPrAzF8Y4RfikIF5peiJz0+Os5eb5tiK8KzbS38VHOHMcwysg5bRUXLAdklb2LBohbg1gD&#10;J4Ftw55S7eyZaFmnGwsafr67OeAYvsrmYxYOHTYljzEQnTDQkab1zp6J+LgAg1kFkN/vmUiHx9bO&#10;Ld2bhnek7NpiYEgmMJMv+qE4/fERi73dMzGyxUXnF720GNLZMzHVPtvcKRs148JncuHR1vOT656Y&#10;nvs9Y6s71U/WtK3U2TPitFsgk8SH+77IBbGe4e2+eyNPxV/GYYQtCGLbu+ySaK6BtNK0TSfIie4j&#10;YVAnYewMl5IENPYWN7y1qxbYoidrPPEHo326IHJ7tPs52WSAuBx9ccLQkS2Meq9nojFdbzOzMkjH&#10;QSGNVwcPFDiLanBhwD2J5okrcF428fN+3lBufSHxbKLOWbCBzvgh7n00N3B7oNvXuWZqkjwiI9fW&#10;mYyMtiP7QirVoS9kNyfPx4QXe2BTqvFgg5uzzRncbiAzwCVYSWBEa483KOSTRNyKkdzHrNSOwq7C&#10;EvJvTRKCw9SO60y/wgeb+Y1GTWyw4pdDjD1msQrSE3HZveLnjvEXt81K3N9V2UUwF6GG9209y08t&#10;zLbgaZfbhKdTKIvDBnxw1MbMbrZr5vs6K4ezv607TQqzTdBCzsIxX+QAJuiCiKyyufyx8tTCpiOy&#10;2yUgNsS74MOlDJN326mesBqyBcbHLGRkQICcM8UVPu+WVezLbROTm0+ydO2kkTLtzotvvJ7/7fW/&#10;v3vecs/MYwd5Pf/r9bF17HADsp3AjK+E1/O/vT7RWp/ecf68XhyNv0U4wnEBRcHTFgDw6976xZIq&#10;Auk+KASWuEUpNW4hXDEiQLS7VhdsDNjhp1OJTNd2CA7FV48RzEjKysJ2cXWxddkhTvcZg74nCVdM&#10;8q5YSM1IW2DFwLXrCoQYKO4zqqWVL8B3/7koCYEHvjoKMwtZEgJ7TiBsnUX09mDI7hdWpT8+qC8k&#10;MU+LU3SBg7+AYDZRd6GWlK7sUYH3Gs953Lga6GF1pxA0FTtCE/l+rxGUOmmUd+3y1tu93DtoVAKm&#10;RjohhWSIbsS+uvq4Gtm3nxF8sNIsrtEY+4q/fHzAaOzUppkurAj4yJ2GJ1I5me7AcU+XRGf4Z+Jg&#10;H7v3qSwKQ4h5C4/4hzndiSU7jQT9mrc2rMH1yPgeVsfUpuAT6pgsJZ/y2WTcUat9ZPhpLZg/jeyy&#10;ZyqfCOmFoYvv6Tl5BKARyGFv7igRT5MgyRHw+v5qik3c6zgDNn2H4Od2wY6fbWDm+RiLsqOjBMub&#10;TLk5ZjihW3VIiGQfIYJ7Eg3RK1yUOGbWyjUO0Sqs5vtj5lvTPX1njpwtcHc/dACSr4UZJSGegWy5&#10;g/+/kKPwWdvfcWUTB+OwYWDbWyxRs8kGjsz1n6hRkz0ojL2FfYf6sTfbJ0oqs7O/jy98hxhKxqHH&#10;cTQO/mLbt0nrq8nykgdlNCIrK5YfeTCYGPYuZ2OiS04QA7fGJ414RlT16ERtWHub4Mm71Xwb0cJR&#10;6hsIzXYy4rswELjC6utBHPzEGHwd/G+bWfSSvkx9LDrVEUe26F7tY4gKQ9es3gdirIcj3tFGUIvz&#10;HTYdvIGTmHrzXhtxuf4Mg6X6+t6Epw/T/vnRbq/nf619jl8QR7HRX9HzYfTc5nK+i8/dRffb0XMj&#10;D8xivaGbOsbmVPlfpw77wT2pB9HcPr9ez//2+ti2xqocKHj2O0G83vvRfJFd54FTOFo+bdv77waD&#10;E8eBQhuLXGpPk/C+/G+j7QviPYuASNJSIE1HiXpyH0rAMDUkxjva9Iac/IOpj9F8DtOqfleA2M9K&#10;WoiWzZVMwgfkc6Pei/LAgjjl8drP5iB6U0Yjjwlt+dvKWLgv5wXG+QXLxDHJFQ0qhMeEU31f4o02&#10;0MClIafNYCvzKKmrxLif5TxvMVhnLs5y93udfKH9rzNjGB+2oPfi9d7MKVGLPisIpGAQpClnRwRb&#10;Pq4joqkQW+Dd/eFIAI4t/2tWzkkDTe+EoRGSnH/Lo3GU7zcgjX95XhMLhG/60wZUwMwWGXxG2bGR&#10;Z32e23rg+aAXbEuArBJSjdXfk/b1hblrGpsIyimEz/0XR2lbntirm6p4lZZV6ROKO6iwZtuiuAnt&#10;ZsL+FATbmQ2hSTTQqI0dxSFiFzzB21uTUNwv7PJq/tfoY43Bh1p1vPSJoWNf/hLv+FwoHTjwJ8qe&#10;vD1rEnw/7ssvRKCHp+ia/LvLQV11i4WK92UNk9nQ5sNnC4tKgZI2EmWbhF1BbBMboj198BGG88LX&#10;HwOrRHGVoXs0rEOnERvCX+lHqxBDhKw1nk5UeErIozBaRS5cQME58byu3LrT6kCuxm6xEz0X50FA&#10;aLnmnMtJhiPdbsd5xFQJ4wG49f2Gn6JT9eNoiXg4SsE8DZ+F+3mSUY2+TwjEKkVpbJjRu2LWqbC0&#10;tjqy5WsLM75J4IqMT3RdhldbVcy2hrsNFniurshGr/6TzcayK022tc558K7XvFX/a3Lp3Qi82uVK&#10;aVKcpItJYR39KbTHk1wKDHs4qLhSHLzGdrGh4ZrFQBMssbqzKsQ8bn486B7q1ym2DufG8cVfbYrI&#10;9O2G5hceSNtJvs/AF7rRhytG6snIPoqQ+Fx8cdy/kBuNIu4AA8k4+ijEwJc6QefTqJsVItcShlzd&#10;uAHQezWuhcXi+OIvGy2mhYu689U+WgSsB2G+QImaCd2foqh8B59P73VLioR7AhejRUOd45kmGdvc&#10;d3B1bQlwuaXK2cc1Jo0Kq7Ir6UFrGG0Q7Jy7JzDT2FFwYgts3hqtwleesow3TphtXFvkg3/7CM0C&#10;04SVJ+5PDo7vAiTS8fRet8d5OXsV+ywmKAIKnoJm3rfHqti77Kambe51qyiiUwyCHhFm4rLkSFnD&#10;XWM4S5FujelrT5nkghoT1t0V74JXEaaRvG9lp5tuxXYJ+oSzev3mEhI7sD21QLdGi9uLhLOGWb2W&#10;XevjkVHmo9UZtSVoGwIym0u402e51y0q2zmZI7zphNZIlA50RzWmkKRLKeCS8xxLFBDxlxlku3ZB&#10;G+1FtxqOm2tzt8SMPKh0ulG3Rvsky8nRDoIyycXiVEk/oXdhNxEH8pMfeDRg07fXdrT0uBLnlXbm&#10;kYFjKz9zMhzlohPzZvjsVTBRXO+aen4+dDKlcSlbp7ELU+TV/K9Vfzc0r3a1hHG2MOjCPvk802GP&#10;dU/41hISIP3EG9glHku54CuCxy7xqww7brHuBfTtSaqMGxGoULv5pz8ll971G1fLAQbf5hxU6e4Q&#10;AFYAMmKU+BgOHbBE+9r1Mr3bdw5gXM33HiRgE1n7TSYtihl2cXa6kM4hjZH0hvuremM+SJbrP5TV&#10;1RiVXJDZSv1EHbEvpw6cnzi4Tetb6nDl3IgUc8znN+PM2JhkYpjsXV6c3Is+L5mLxO+bKEP2YtUF&#10;jcBjMvr8Me5WQRPxLt96a3KQHDPlxo+rT6QUa80fo2ej6cpj6PbHcEo/jBBHGX/5mFfd6HCsC3Kf&#10;plPPxKLMn2b9SFgNe5+kR972MY98E/uKv7xnWL5TjaSPSUHYU/hSphpgGDHPYN4K6sfNNn5izs4v&#10;JwRped0zYW6HhZWkFx1jTCocU2+azRYNayLJT+x965k4TdPfk0hL/E/AD5PO3xJTGg97Pf9rs/OA&#10;w9yd1XbBlm8Ghtfzv70+SLfpWSxNSysbFMGbmUCa+FsEEyLixExwq4A/RnnlJUICuq2CFaZcvbtG&#10;kPLrCOnZfKCO25EFl2jk+sJ3LpDgyxhQge+QPs7xaIKCac3aslu8aeWUx7AwxjZJYQdhbIgj0z3w&#10;HWHTThgOWwMPp9W/nm2SW8zgxNyk6SDjkxBAgoXYFY85PuBjxmJm5u/PtpxBf5c3W/TynO0g+Eg2&#10;Sz1zXMwgfwZP3ULPsBfSu00nZrJO0Y3TqUtNXLLBAzrEFR6Tb+tjxrsCb7ke81t4TlyGjLL+0bHo&#10;kTZrp+64XCsCjp5hDw6ARIhrRRaDJ3AInABJCHQTO/RLRohbo0ne0B1kle1kbE9Pyzh0F15vmBIW&#10;wyxbAca6dyA8hpouVfGHOlAURxl/Wc8EAshBM9ZH8CVcAscSBeg7g2MriTAufOnqkRBbkyX3dgbA&#10;69r1COEUdlgYFPNpjgDGBk3H2SbvAIFhhL2W9Y3rmSSmEp37RCpL0tfI613P0cp5zffigTNlfn0S&#10;avg44BEGAg5uWgsJoCRkjfPmHCnKZDsJZzXFBDDZCOr4JBCLiB4cj+Fnl3r4DH0fxFHGX84XwPMW&#10;e5HTCRYZV4f88S4SsVMbXtWFC+fy/eImqjHPvgNjX/GX98wkWcoPe4H5Sj0PewGsaV2O6ew90xfD&#10;tr0P21TGjGKXhJVjxQYnupSaHvc/PkETiWfP76ROHOUnm5cjDD7nAir7Pj7llvOpzxU3G1lcYSFj&#10;6Lx7y+v537N+3686G9f04GAx5PpMoPmngk5PzMfrfRrNxrl2474VpAQJ1fj+/WiINpn9I0yZbGl7&#10;o/d2JTulIe2bLMqzVK5B2H6k61jsW8clLPbdVw2Az20SZD7O+/H2tDudAptHIl3nvINRNnn9fh5V&#10;32wuRAUm1sHTQ/3II70XDCLnx5nVWXsMYhOBfZOdI0O+GiYz7OBpZNc9s4ENw5CdPZklqHDfouTp&#10;m0F09ozv0m0e/IumNG72zOSYzYzzQdNx939hHDhTcfZWYP642MRFHZNDafC2c1AcZfzls83ud15X&#10;5lKSeKSMoXKO2eZIJfduRMLIfurHgMhxY/6Md2Nf8Zf1rHOAjgP/Bs6cNCFD7pdfMh/oujBmuLof&#10;LkFPVdLJqYxn3QFroJeog4lnaPGOSBMhkISdIu9QjI5fA2W/me20d6RLezyTazqaMTPshak+t/xZ&#10;uIsMAGwdm1mv539tNpWx2MeE8umojtfzv14fINyYmVgcltgxvQM9l2sG+Ou6FbucrKk4c4RLWbQ2&#10;c9jCZoL2HcJtqLJrLYRH0P2aWxKlfPd6J2Btb0nHfp4JcqFkkbX6pJNOeWS5fUW8HYRcxdE/tU+c&#10;zUdBYKzrWm/3euYwkjw6fB6JPKeGE3FsvUY0zgMCcNjhnEDUjXr2GMOkc0/sK/5qK41EUAjB3wW0&#10;S02PCYvEj2OeC44hkUEjTGcuEb1Nn8W+fOze5/e5efGmdfCjveX1/K/Xhxk9/o1PYCfwB26c6hOf&#10;svQGTMvT0vJ6/tfbZxN7zACP+swP9HpxNP4WhxB8zUAWzc73NcNMw/b3qQEgi9AVGo+UYZt3rCol&#10;aN2YOS5jg4Hbaul0Z0/NcEr9r9G4y19oxjBxOGIvd3QsVg0CpSlRjtOQsnHwfB8ZKqZPF7cs8H/g&#10;Ro5sEfFtNHJNO7kXd0YmZ8bsPEwkpSl+5gmsa3JErJfxGJ7PwOWa6TSA6f9290EIpsGKHJu2NcPu&#10;0kUW4z5DJZEH7n1yTOvaLrrumds7fafM9yqwZyHM2EGJMBFxhHsIM/fHWG+FnrEEe3bmfPGCxHTP&#10;qDyOeMYpkc3ZCeP65+4dxlHGX8Z9+LLy7A6xpVMlMabK4SGgRp9OkocbQHuyGQFg89Tw04hPFsaM&#10;g9jv9D6O8sZBkUWvqwIOwsA3sXHDOnMQipisP0YZ3+JgTu32SwEROq9uNTtH+l/fm+NxY6n8vDdz&#10;fQ7YeeIf9hAh5887hDsL2Js2CmDL5YcdxX0P3XJBnpH2+0P7xMsdSEVtnBat033JE9zq12/DQZQr&#10;wXPcYogrOQ5tZXquQOeJoG/wBd9YlE6BS+p97dYMJ4UVQvmsb5RKb+sP25FXmOpfjQwDGD08auHA&#10;cxDLHrblIASu266GgZOjDfMYSz7eZ0hd94xUIhTUzIMpIYFcOsGx/hjrIfXMLQI9iw2+6inPsa/4&#10;q80spiE9O9V4NXE1AZzp2QmDBSNiymPdBGGEEaEo7HBwAJr2d4khxy3MsUVwY1/Cng7hfARkyu2r&#10;/rgnDN7zxrjBSJGfY7YxvbSo40IuMLhzsLJt02yDafYj4ORyci218Vac3/jLZpuPW/VbQ5RP2NDJ&#10;c1Dgey4wQTCA3SNhyBvXQCeyem/MYPi6haaNGTM/wRAcnupHhTijxXGI0DOxgH7TLxFkfVG57b84&#10;yrhrqQek3laYaWYH+0x5Pf9rsxP8XITMvV0bnGd5x3HXChQ001CHd7Y0p+S4+d1QDSRxGuPI4i+n&#10;d8RuQKpi2g3QDoaVhzkxcKJ25DGeuc+O8neue85zRBaerSNxV/yIH/xGnJ8er2KFzyi6t3s9Mrz+&#10;Hq+4AIhH+Icmm3PZ2fjAgNv+wohWAOKSW657RkF4fAeM1nJHetNkcPiXXNFdbJe4dXX7gnMcljOm&#10;z/2euRkfnjt2CIYNIGDQaxibxGzbBiI+payWsEPGuD+2XuWyAWUAI+GtZ3yw5gGfY9antVr6OCnx&#10;IDCpZ/SF2XfgmlD+ZswfkCXCfiANkg3ERrCZfb3exjS53soPyizf4BRtrt76c3DsD/U/RFwFbliy&#10;PccVBKbbmr6njviOcy9C5EePnwAEPpKNH0KbbBxGc8mp8t1Mc2JfcuIq+N3cPk1LtgmOZJr8GPus&#10;qXTe5jIUn/PYV/xlcod0AV1t09ZLzBM5lSilAnX2WIZ34FRBgB5/hbBTIsS+XD5Yn7z1TR6INTqs&#10;gtfzvx9p/HlOOT3SR+a09Z0AqyllxojAe4sjg3f9BKNOHp1WXxzZJ17jOA6O29GBXKmOJLznNaLI&#10;eJH+hvjok2XKTvhGzZ3122Ye5iXPI6LWtQTH7Oxs11A/js1nf3wLPmxRnXMex8eAA8mS5bAJyKXR&#10;SOS2EI0KO11XsqWMFAaDKW9NgwUlMwTZT3jcHwMbVXYF+T+OF+tEdovHnGPGIXBImMz8bOiSmME3&#10;rlrPyr3t0Ys4v/GXzzYRY8dCmSyZraM9qVwkVyz8S9fVxsdgks7UpIn2WFrsK/MFOImvER2YDPiR&#10;L7h5zvUjgRJ5i4EUGRROCkouhhLJQABJ9Mej1I+Uxl8+R0qEsXcxSfRBx9AzPo6LQwzVdB0Zzr6i&#10;RW11UDbnEbTYV/zlPRMJd3AFg8Jye06+wNHwhdch5jxmsj48x4ZDF3Z/FvMc+4q/vOch/wEIkEWK&#10;Y8ZbN68OxQ3cHPkCbwu1aWNGsHWtFPuKv6xnwgw9tYLoKcZM6JkdD0TRmmbHYUalx7CBP0bINsKm&#10;MSeOJNWzo2s0Kn+dFR44MtXnVhjCjDY+pTa6/ev1Lkc25pRwh4Vs4cBH43IRn41ROEn0joUDVmC7&#10;GI2xr/jLVxOvx3OHdP1WjIXBomceDTlrCj8FwoYsHC4nO9ObY1/xl/dM4MH1PQ6k+UUnB7MxXfCh&#10;prMDRCIkcFGb52Ddxb7iL++ZbFpnFLTCM6GHUEKk2ZpWNDVappwz5V58e3zb0mDz+4cgZO8xtsRH&#10;15TiTYHUNNMA+ztP/yjemcLk8nNEku+k2NuIiGZYTBx/3TOItOeFEfuC9ePCk0zkQhM7j4sb4uOg&#10;ELU+NtrYV/zlq6OgmFlLWHxT6tagEOFOnVgNHDnQjWlXyvLlVGJXpgSuiJvFpnGMu0oDdMYYDz0P&#10;+hJjldhAYcy6qMDGvOpmg9QzmLJPCRP/ne2LUc0Qvb7nc6PT/VO1COojs4LhfJBsuKhupuqYZaNx&#10;qH+9moSlDBHWyQTiNXHS2NfwzsHgJBfaPXqnECBq4+nN2LCEQe7PKeaQH7g/joGhLcfl4qsfPSuK&#10;YGG6Y4yQ+ZlrR0KIzsS22YmjjL+Mg8dULxCpdAiBps88PV3C3gzRPmZdDeW6OeQJxb7iL+95yPHD&#10;+UrfehSA5fdt6RZL0IA4JUMGEfCrfRjrnrwgxuqnN7nZAt89N034xBhcV5PnMSuZ3x9jzbyxFq/H&#10;TIKLm8AcuBTWEdZ5ODpxkQnK+Rwsr8aARNROXDz2FX/5bINIWjaCVhRFGnuGed36e6Gg2eAjYdyb&#10;3LN2den9UpCR4aiDgnCp6TGSRUA26QW+tgCS1MYsFK0Rdm+dh/geuAzvRoOACAUw69E00MGckX6m&#10;BCGzjgy627uKk3j9Wj8Fc5OtDYDSDxpCll1433cVd1P0a95Jtba75O6NmdBJP8tEYgZMEhZSIL3j&#10;hYgzOo+PEWp+bgzbzD7OdLNnzDmzVJS/T9JPahqsoS0kj+k5PQZSsl3FY79B4mbPXBhl1hm4AvHW&#10;uKswzs7jUBw/TIuBP9iv/6rmOWH16bNaUglSHcx3HDOgkp9d57vfxL7TYwhrkgR2GO7piDvYrXHb&#10;yUA+JFhYn9x81qONXs//9vooK8cdOpjCzHq92Ju9pVC8RSQBrLnwIY6MiH7/WNZ5ZrVz8Hhdzodr&#10;Z657JsLas4tAMNKc4jHICD6mnBQHC1CcPSOdHWVBgZxnw2JfPnYfLbretwWBCW5S1UINc5TrkxyD&#10;YdOIwA9pPtCn+hilttIcxdF5+c/tA5n0OWDDNkzwQ/v6CLDxIdvsvAnD6Y6j91ErcGYC8CKZjCB7&#10;v5+HrAVUZeBe3Cl9A6LNAbP3xke97hl7x+XMfKQWhgMB9G1FvmVSkxIQfpwLKipfgGQY4V0dwhsV&#10;XXzsp5M7d+mcqEVBNB92cRDrEkcZf/k+RDY5D5DHgfUTewYlN0+OHTPlRMr/dGQcCNIyKm/2HKSU&#10;Ts7EnoMARDInKYWZ0s9VsyxNf9/smWCrBcIZPRIuzTa7zlmIu03YrZEw5shsFtaFdT7ovtmzcl+N&#10;t9G/LFVsGgvdj+0R97H7oc91Jv4KZzS5jm3akIWbPYOq+969SKs9Du8Zb3OyJ0d+woFBhFvzBO71&#10;LFTYkxRwT3B1w5j1YUVXVqR84oLHx+SOWeQfe4cPHx2Pb/YMd7pyJ+s03bCJROrH5BAZfjygzzaH&#10;f9mVx2wjjzjocqzVzZ4BdeFIrRTgMofW06CIs3lQAmzRBHXvWea77WeibPRc4DAAJ33pt/V8cVSF&#10;cKu7yaQrZISWCAt5D+3tkLkfZUf8ZZLkyWw77kUsX87KKMOIM5DjYE0rbhu3O7yuo3EH3SeAe2+2&#10;NYOey45hmi6Jij4bGzbtZ9JzPd8E4UkyT2GduS9EecaNarRNWmf4tR+GInEt3UiBG4t/bWtFBo1J&#10;/ZtjxqX2WALnl5XVFGYbBnTmVTyjCamTw9CSvhhAOlh5evtmz2NUABQobVhZOs5hRDvNWO89c2UM&#10;+ZJtxojM6ZDB7Z5Z5A4GXESvxwONOryTBA2xPTi09cz9pBLx93se4p0ouXxMmDCQnxwgWq8PxIbF&#10;CBgSadnsz/s9j1FPYnnJ4mXde5CRW2CRpbFndoafGzyQz0rP7AsPUHJH/BQaZQV8wypLNzFgwApX&#10;cLPrdXZL0GQIYWGlGB37id105hN5Pf/b6w8oKOsyWbyXkoo5cy+C8CeuUtw74bE+XxIlVXisfN43&#10;c/ohr4JsI89DIJPFolvsvvdoMge5ni3vXVLmp4xS4pvUtySDW/VFkcmxg6KcR/kBG+cDxMLOjjVj&#10;H5xxvnM0l6sA2ucHfTBBUexRR47pCELnkgQbkxlkHL7ZU5lf9Eknn0cymO+d4dC3uS0LE37h+7qR&#10;0viYSH7ImpeF2LMyTuR7krWZ0iFngbsBWFCTGV7P//pOGOuTgTKhZql+mL+Ox0OV13uzZtowtj+V&#10;PxChg9BoT0rosj8uqT7WcykHnQIbGfzlpw7gEwVd00x84E0MErSs8SYAUs/3Pnkz9faNZ2DXDXEr&#10;GZnTbg14Pf/r86500879SCDXKl7P//b62JVm5xDQ1a5rusDr+d9eHyjTOJYJN/xqWKep/onAAN6c&#10;mt3rXa6rgr6dKiDXJUnE4fHFXsTI3t0W+bAX3/R80ksMjPXSfHSWIYLQpxeLOkf6R/XHobR3nq+P&#10;3eeUs3tdCmD6E8n9YQ3YwbZmhH3Pa1O93TcjQ/e6DJaEinsFRhseo4TSwBGPbq3A9ZbyO0mN654B&#10;KTzRizs1TBaccyr8zwiDxTkGHKf83Z6JfX3YdTimfncuspKz5b6Hzl0X27J1IdfbPWveI+4QMbwf&#10;H3NLhcmm8+17M0Zs7XwXIZ1Mx9AzZ7+WuD3C4z6hd3sexkx2Ugp9B8KwsuJ1a4QABrr7vr3bM7kl&#10;JrlOru5cMjatM6wpp46PaOnTbM1SQ3hUsNqRP8jmBoMODAjK4DF5otfsjMwG6CDzIJSu0jPlIk/F&#10;X85heAC+My6MVpJ8PKhE0oAne51TIma2MeNsED0wuRH7ir96z7jyxp1kXgBQxjETBumPkWQpJs8s&#10;OBpASB5b3HdU7Cv+8p5x+T3YcJGrwYk85EtbyDNl9xwzpwN6MhJjruQh6BCup4FcpL6ArZJW3Hrm&#10;g20cKIxTQnTCIxkk+pKbdH+2WeSegwsIY19J7YMa80XJh4J7Q894IX5mG/xNKT2FnuO7eGSpaaS+&#10;sRCxAzk7Qd0RBvAEiTOL6d5+RqUpPe7YkSB1iJLYNAGDvpC64y95NcQHnQ1YCtCpwpgH2/PMYRpm&#10;+0zeVccNmh4en/YxV4JINTVtHLnZda1zNel5Lr1YbfOLmSmv53/f1Xdu8nqxt/4WtPnmQKlle3fY&#10;HGfKdB9Z2FpVeQGI5+mHCjikK9pIdvTrEjnxg6+XxAm5XR6L45iwXSR+j49YH31evUl2kO10LR2e&#10;axeCnCBhWIHNQAH7rS6IaT4Ddrma17NN7qrbPJykzeevECGrB62uNJKcT/dNZCr6Cse+4i9fZzm9&#10;rs26R34uJI25yuEQGPHGOObxMbPdpuTmbA89a3wp2ZPclrNnZieFKjiF51AFdil2e2W2BzWLRuES&#10;jzSoUwuzpvlg2Kj/Sa/mKq3COg+2A8m/lkc6zPZgPmKqpiSy0XoI1mVc2ff2KUeAgb0PBtdZ/R45&#10;OK1TlwmNO6jvqWXU1wmST96Catv2ofaZw+ZtfqCL1GlzowhM6L6N1s9JVxyhUScTqIkojkiwZuMq&#10;4ix7ZJzIWr7jgTxYM5g5zGi3bd3iWqApHbWViCDwYnd8+fohl5Rjr4fYs+SUBIJk7rU3OXJ/fh0p&#10;jsznykaodNLmxEs9dgTIa/lfr02Ep4UQOe1Nmurn1YIaOy5K7Xm1ctsD9aS/ZU6Io3B6MOyaWLqY&#10;jo8TOawPqboFOzcsuz7hFpaAgL8ZApgECPPwcORBwow+wjiyNCsaYPMnN6B7rIiP+4O8cftAFrVP&#10;G9rbfL8/SIdS+EOMpfhtPwPyw/4gtIjUPN7iHHY0e8hMBomzh/qMXJgLkm4RqO1NMsCOh/f2hzJI&#10;rVl2Vkzt0SFCNISa1QUmaf4BSC2qjux4dxukz5VLAKCedi2HqPxp/jGlzQKlti5L+LhaAw+O9DgF&#10;kS+cHma8jf5igLJGmgCADdKd80BDSkL5Yca979YbiB2oeHsHUx40Lo7nAz8hOc0ZJHveErBY35Of&#10;Uk/wq6XXkCGAfZJ6yrVZ22ZGYRMpizzRdXW7m3wRf0d3Vegdl6u6m8VEp3JtW+DwfEgCss0cQCzD&#10;ar3F9Ym/bP506471iZ/UUO7eLKagWdk6GhatD9KpfJ0/yPKrPnVQ1jBCPnqkL4UN4+TGFL8pE5WV&#10;7jwDN/bLVuSwdAkce4m/jCuVjt7GCU5tfqyPk/Qtv86AzHGBMyNBREcRhOLK4wtdBTlAKAmvVm/y&#10;iUMhMmOzINW21YGkwZ3jwwPMOt5E2DUhcU/2gD9adE/AQ1oyogzIMTWrexQwUEKn2JruNcj5bu/e&#10;61UOpTeMScfqjkOVR9FmUAZBgsmJ+vZLydn/lvg8dRu3FxtAeHkbicw4XxWvdskDwpGcDi1zHD5f&#10;VHAPmRQZpVOHMRzh5aNDgEmxKE8nKq+6xan19AQ6SHd4gt07jIonx1qPnaKNPchGnqb26e0+j1B6&#10;oxbYIFphOo3StgImD+d3QyiAyXTIhPfsBslb4xyaRbGkK26HoXA1BlfYhHGek4Dfa/j51KcvbdvQ&#10;ZM14FJsQlh3f4x2v5X+9dk/IUSJbDzJ4rct104dMG4vJ9ohmFF4ecSGbYBn6YTxsM2NOMtzNQJ7G&#10;c9Un3wM9mZCgWMPxupzCN/UYD8aBWU/nUyJZRrAuZXrjh/qQTS4CKNvlQ8LbdSN94zGv5n+tOhce&#10;cG6l7TuFgP3UvVfzv14ddW+sRja7pam8XSXypLs/i3wS6vKRGDQd3qGIARgkCfCH2uzDtiqnZBxI&#10;uVwODt7a3uWSJl0YAj19vvG2TDuSDqqLPMPDU7z3h/dYQEkFbRlJvrTMxt4naageI8G7AlINnWL5&#10;m6pCgnHqzOcvji3+cj4YXu0r1bsdG8Zvi9mY5JwpFduYAje00i2RGlccqOVG8dktM+wCm42U1Mqo&#10;dHQp1n2RvIRX8S+DCJR898QsHTxPeiI81Terje3itMZfNsmDqrtSMcPupmbMoAuSoaaA6Krrvatu&#10;B1U6jxY33axefbz7VLRxfGnbC+/sqzqodK8WX3YOHGZ9thLItcV5azw2WxgK+HmHRdOF9GlzX69s&#10;omEzzubUYMIVrTRY2VJKLow/0goNsUEeKzA5yhWUgu21qjU6BGZmI5ewr6nTC/MYC9TskKrV/dGY&#10;V+iqLRppHboLYRynrmqwh+8jRVd8BIYsM0qcMjstHIz74O7IxWpvAkJWpCf4vM6IqU/GlHOZmASz&#10;uqXQU5LoGy80juyDF4sBaZdy4p4KFGAS0TNvvVjVb7I61Ped6X/bngQTkqukcZH1Llygte61/O9l&#10;7fl869ucOPwODNyjH/Y2Kfk/jEIfjbeYhwLIGDCf6KI2poq1fiRAf6xNzonFh9F0Cj1+rs1ubRe3&#10;AA3oLovPtblYzMaJAdv1s89jXPU2qyTwfdsBYERxOqlIgi1HiY+h6fIMICO6d/U5fB+X7OJKHjkR&#10;Jf86DZ56usuRAyh+jpAeUkoq24ZLnRpB7Ol2quOW3TN8cVAf7IzmNjFusphbszpeFsweYjF+fhDP&#10;QpcctTWIsxl/tbnFwKfd1iwmZExiJfcTLXw85FqvdHxAcIsdLiAhk6PSl336utr+0BdXmpQQZvmD&#10;vcphLk+xwEXUOZvIWdfjUX6WkcyVgnGaCC+Z+ytQO5oXxxcQ205nAkkWvhzPZZ/g2GakgTXqJNLA&#10;gkq4MNmn26xauNH5ExfRr5EnkcU+gXSLV4bPUR+fUQjjJDDkruEF89INiyWJxlSd9+PEkcV1I2+w&#10;ssd/kDbvZTkGOx+NPWjTyd8uP09ZHqk0+UDQ0HAc3uK0yTj/fEnV767l9B7OaHy46Do7zQX5J0p9&#10;udo3aS6w7u3oM66GCRzWzGv5X6NNhwtsRKTf93v3vNbleNClPgsEPaMcQFFwgVojWXe2B9xb2UIW&#10;c+VWoUpmkNKQzOJHQHNtapgmPGRTmUCdij8ODP7kilIL4JBmYx/lnnjYx2uzoosYWsya7PITZfFa&#10;/tdqn1/6hLR7954cX3q3aeKa2xYJOLfdcZfgseyEUGN+1Si/pVDuyDXe8RQj3Hc0ufGRj8P/tvEg&#10;yl2fHXlnjhx7rSueYC355ELbtZzyjSg5SYywWXsoZXWo4D7Y4+qb9lBfN7521rxvo1Byv60PGx+m&#10;+jwelI+hPfreX0vRe7sjiBm4vUZtMvh+aJtglQ2NO/p7RMfpvZwrgEzzlGBc3QQzsKuQfvTjIf5m&#10;3a30HJONfJYdw+9KHlz2OegAHYEJW4TsYL9PX184wHsZCRp0wHt+u+yTfA/TpoQMdRtXaPa4n6rx&#10;eN4ACH7/+Mmxo+7wBFeI6vKAo8EbexaTxGZSUgGV3Gby07qhyBSQP3og6SOuGyqIS6rsIaGxMMHY&#10;t34t6yH3rsdzNYfgPXh0rVkF80L0WcmlPsGzIOYqa5d7OljlI4y9xF8mz3QZjM0k0d74kQHuY+Lo&#10;SiPouLxgXFQyoj38qWOjfe/EXnyOrTeOQ7o24Q7HaXe+18ZkBiiifdACMqK0praIn9WxrrZFI7fX&#10;jouqxiEI4tTVGVpldqmMtYFr9ekicu3tKVjI/R0Ie0KtvYrhnQKDCGidFz66xQ6DgtCtFrCxAapJ&#10;n/FsI40TG3+16aVbTi56w3hZqWE41QN4x6G70O1O8Mysb+aikmdJaEDQvU2y4tCxYQ5Sm2GDWSmB&#10;N4723brG8X1gDCB6P7iJPQ8ZbbZ+4AsEqt9c3t9yLUV4FYHbppHliZcI8yUHmLg9ZHUa1DCZGJF6&#10;Wx3dQuqxZFyYuDi4Pv0CSjIRYlxiQaLrpOLBMRDUTKKbvXLxvGkghtzUyDlSHdBtu6oPZnh4ObNx&#10;bB9WBlAEsXQQzebtTswPK6PrWex4HZG3ts87SVjISP7WJOZXMKAJI+v2u+MhDkzvL9F7AfUTYtZJ&#10;svYmQaEgzxVoJdOsPXQG6wRxI4EfKONa2maN3lsXXfpjgUVQVqT3uCt0H7gJdNYlySXUi5/D2Qmu&#10;OcffGKduqzdeAD6JhiixaOKbjce46jqxJ9dg+jWBoPNvHOxIgXE9UJ1Sy8S6/4+zs9nV5DbS9K0Y&#10;3jegKllVJaHtTTdmNrPoW6iRNZaBsiVIhTHm7ud5GfEGGcw85zDbXpz6xMwMMhiM/whe6U+Ennmi&#10;aA2dTVL8jj4cL3IK75fZ5Qul/OodP44JCe0R13xR++OSDCdfiQLKU+Fv3i0HDusLdCC3zUehIn53&#10;39J1L42OcBbx32JuuHcfoFDd7PxZqW/9s1yC58+WXDR5cmcXvRQCZkm/I/JUY/ZUTa+SUW3eHJKB&#10;f6ATL7SLDkPLioDJMXygixCrUlv1EItSzdtnsTUd1rrITFzLKF3xJiwZaRNCoO9g/xXkqap4JyrD&#10;UKIO3eijSYIzzqlnU+OMZZ00kiCWMmDq4LxAn3cw6QhJCDvfFFW0z6rBWZxCwtZbvxMaNbgMnCj7&#10;zJLqUPqvWKeaoSaj5/huDVxUY+BmOhzzMMuMBKXnuE0K7C+o74iGSKCVC1b7yQ3hUm0X9Km6wHdm&#10;wf86DVE+gW4Wb2JgPsAtcUc1vRNMdZkMIeClqH+W1WS2rLNVnA7lnAHJR7Y2Dk7fgguvyqb/L/Ib&#10;1QbYakH/qgjpa/yGbXP7ETWT7llokCvqeyyW7PPOb/CS2r9Jh7yX+hwYdlAJ8V2V7Q/skWgVDuwX&#10;10OUz8nF8NGzjlLUkDrbTC6wnlFBca1TDkdkqPmTyH7hgAZN4NuPU3NGh2pmGKuix0feN2GaQMTg&#10;WInP6uK9ppVh7lcnMWjyAV+BQVrSqutwL1Ignu160rgfbT0YYECpdOPUwO0f5PJLp8+EFF3rsi0F&#10;zTuJj5QfcswbTKgs1UuaViVHOsItejT1BjFbEWPbMhrpVQ0pa+pldrhJy/b6xJuDO5zBhEwsm8pA&#10;8n4iG9w4UXfydgcskRJfpoWumPbREUwCoKo01a7A9nGjr+iTK91ml5K4Gw2pfWjuClkRWWR2BlPb&#10;FKSpvtWdl6H52fymQxaFw21CzNBv4oQoT2+XDP1XcADJQM8W8dP7Z5Oe5rg0Emy7SQ4T0Fd4okuT&#10;xaEJXdbZ+Q0ViaooGViVrWGft5/y35wbTDmz1VHXrr7X/jRxIAgyGAatf6qLsJ96xXCReyErzXDZ&#10;4zKPlbxhuPAoOWpjMSQnhe5pqiQmhQoXe4kY6JoEgwoMjDdHbOsWc3e7RemMMtjjTRw/jfCwRmhx&#10;nIN0B94HEasxITwfDyQsn0VaB14x5ruWxoTk/4oJobS3Y0IZr9qlxCC681CnLhRyu05wZk8pVyJs&#10;S1EE0hOC8JqWxnRI4UvEw/zvqfIeJmw6w9pqTN46PXMelVQ5lnI3eEs/Hcor9IfS6RjH8NGe0R+6&#10;ITeExZTQnhpDIP0N1SNoQQUKfV9IiHBaESGVB7V61B796Z3J2tgtmkeQOV/vumlYsGglY7awzBe8&#10;hx1jwQXkBrViU5Q7YdIuI2U9zbC6OAIJbGmeM5+WM/rDGvf9vUjuzuDJV+eavES83PjarprQC3vZ&#10;V/YKLbClaPqxq2ivY1eZ8xu8iCKgDxkQLwqqKemKtWy5caUFrD31JRdL5nbKUCnPcISxVIF/apma&#10;JqBsVjsB1e2s4wj08cCAiQr4QFrhFSBXKXcUXtRhcgcl1l0nsUKCGrUnLyJM+6Se6xv8U5n1SQv4&#10;fnkFHA+ajAlhu/VuHvAQ3gyaL7/iGW6HnyTexFjqZ5ujq8i5dgzbtytZuHFZXIw9claqw3cKT6aN&#10;8FqJGu2ikujZzL7VaqXvFL7SWo5WSXNFN6dEoUL7WGEiysv+l8+hbfVHNaOMnX6o160qKkTbfSvD&#10;ORBYv9El1cQyUPtuXGOXXHo72TfuRmp35MQZWs9Vf8X7nAyMmIeq8xZuQgmcI5DqLPmCjtVnEFyT&#10;kg85qwZMegJ2AbC6MiCuzt7or6dMEb1JlgqTO14nBa0KeI43iUN2GqKliYukbvwcnNuMRZAjiE50&#10;DhPvjz0HVz/H4BcxISpGu3ZCazAV7I7ZwtEf3P1MsoLaQY832c8udDCLdQGiBq8GL+2AnEeL3vJS&#10;ZwBrrLGTCgSW0Y+Hw7jxU/6bTxNKSv/Wt5QHXyryLk8Tvo/JwmeKvvzUHWVxiQg5BOMdqkU2lQ91&#10;TJ5OrZ4eLptHFGPcLFgH+sEuq+FCsX3ebJwCDiwNUTBRcS8dleArOQhbe2Bdo0yoN+z4LDTZZQ3+&#10;P7V7jEE+2ydE/BnjbQwS4y2sdmz2X7F7KPCK0I83sY56XQu3xTqww0nbewKRDmQkEIB8oF/BA7H7&#10;AiYitXOKpez3I2Gl7tbAFaD0Gc0WF2ZeQ3zh/KalWKHyE1KP/ghmKn3fT/lvPe26wVkuDQQ/dYdD&#10;2trYY49rWhhbGCqczeWEN8XzJM8kn1ate2Disp5bmIRPkmdiOez6IqkFDvwQptp0IbCRB4YC05ey&#10;PrzexApaNl8R3gkV5QlcsLI9jWoI0xhPo42EXbM8fbsexL0hQIfdQYxm7NpJsPvdphCtg2Dlgc23&#10;vAl36N5jigScso/2s4VhcHb6km/dOl95On1l/VdicqnXJBvgXTvGOIBcm4B2pNKolZBIDUrji/BD&#10;hkTOaGXWUnyPRz8wNNXUqt3Aa5ANeudgVYOoVjEI6QimOnwGWyFxW3GeZSWoFakX31Rg4FBLKxIy&#10;e1SUilfMAWx8SJu/n1ik3VUo7ahT64TISrA+CTvPsqOjZeK0c8hITTg7agkkJ7MicIxnru01TpXc&#10;TTQ1CgrPnZOKz8VZ1FdVUrHgdlkK+NuKWtUcMN/UPd9BfJd19sOMzyz5DGFq+5V4x0/5b5A3Z4Fj&#10;pJMPnTE3r8pP3R2JpY6Us52NF0yBSx0pXkPVSi6LxSEIywxouobjPhHKsGOGcghmvFL90LFS+eCL&#10;69ExDzIGm7gGX0911HwyRsjToqn+7bvVz4Oi7Eu2bF3gUvZ8U3KoqqtYCtHSbGJ42c07mNDNh8yu&#10;10XZoS4Y49AUHpeBVd1d3O0VnLI6O0I5BESxSK6wQ+kYl6s2c7zglW9dwzz4biCRpz8GdS/70yEl&#10;UyWIQqhtCJyPKAbd9wRnz+gixywz3WuxyyDhtQqYdSj9l2HOzxLf7e56HBU1If6B52GhWji7bxh/&#10;RQDfwnxdrk+NAG/9VjuJsZvG9iuKxrZvurIoGyeRvfLhddpXo7c0A84VJ6RY7htXdNDCvqEJVpa+&#10;Ffk5wpdb+6Z0sDiY+B+yG/kR7St/Lb210i+7sjY00yA+hQI3zXQYioPKuOcmu8ecwSRnI5N/iL3t&#10;9wJgE2Z6BW0RtxCrfB8ptzBnVcYfHKVTR/8V9Ekc3bf0qvl9F3hk4ThjRhXHm3VDnDpNY4JJGcg/&#10;Wye5jql3wl+Y8LqfrMxtdfHackFWG0RwuPaGsFk4Zo5ggj2nY1/tvzW7XanqLd+DzDH1bxbXwHEl&#10;ojjFLW5LaxNUFGWY3aSJ1+99ZqcwNaX/LGd/DdDLHL+XWHf7SamBM3+Gld+Wgs/ZXcF0nVzXnpV2&#10;ms5jJYMHJRzhFtvE+VGqS+3ow91ig/Qu34OKyjif49Scr3NNI8FM7DwBVDtpjbYOu78HF3mmnsmN&#10;FFGas3ViVqaDAYLfvFN4YKndGmTCeje/ltKPErdP3WXIeqsWirQ2MuGoIGcD5tV/R1Q5W4whi+Wy&#10;PKVbktSdvkhQT7HxhTRBNTw8YF79lOgXyROeuj8xG1JjwDetUOIKc4mWX/yxinBlcs8MTh/tpxxv&#10;ThATB21nBY3SWThXvzMJNhylgQRgR/rOEcjvPxHwyBfx+jSI8BaSJWI7bxIxlYIdg3LZn+8mGimG&#10;acAcEnLFLJojbSiCuymGsE2IeHAKXoUmnsCEJ5jFE1TbPguBJWXCaDq7wHrAaxYsgRBMiPMj1Mp4&#10;MsFfIzvcMuTEPGIBfatV3uJUjaehJkpv0x8BD4cMF6qlaQq8MLaMhp29NRe2GVZfxm0xgqw1dZ6+&#10;aVpIQ3egwOxHjYoT7adeCd7xtEWu5dcbgTuUe2UuDxV+05SpZlL1k4YI7/a9hXEoRqMxpTjlDPuq&#10;+q/Uk1Xr7ZQ46LshkiQ4V5KJJvrY90wmALKvXlwH0X8lQBr2uyCDiTZ+Q/IAwjFXyM712agJxbu0&#10;j4nsPgFJ6DYFiBC3fZZAKarQwBxHZhtEC8mTSM7UE/sDCnSKbL1pHUTBLQnAsZOSUQ2z3xGcneLu&#10;hTTEe9Rinmewj/YAXW3UnZjWpxDcIHI9MkoFSR+LyGdM6Oz0L3kFGARdj9X5lsasdY5SqA4Tl0B6&#10;OlGxQ5M4hHnzZuEWO7E+S6ZIxy2ZBk6aIifygX7HUuZnoaFOt8tnr9H2NbnCmReH61xyNpBanTTX&#10;bA/V8TXctqQD3bUeHKtTTf/l40ko3lt2WScWQhXSSSfvMEnoSNPtIW6pQFFrvEEmpoTaTxxzSNIY&#10;xNDcYEJhaTgXgZ3hVnWfpj5YTd9P0hjq2KNUbrhdGAasb7x5CBONIM3i6xHEglCZ2OBDSvvsuEU+&#10;J+uvk30IE1dXRq0ICG1CH4cjoYgB88oYyWzADxWDUmRvacgy0NKEBOdV+c13/NQtxeGosWEwFOa2&#10;cGQhum2fRJEGEsJ6Ur15hhVWRjnES58lS62KCXLhBROft6/RfRmm15tYISpKPWBAo6JwkDDz9FP+&#10;66eJHO1Usjx9i0PmhBk5IIwM54ZDdQhLsQCL7tcroJ8RLYldfsiF8feqWeg4tRdOoULDdPdfU4yI&#10;eTlP+WW9b8MKxelq2ypoBMDfKGrXffDWoni6Eor8zVsc/uk9WAxGo9SE1rtFaqSqkwZ4ON+WC4iK&#10;m76wl9dzD5PtSP51VY/RH2z3XnPOOGfqGTImtPj9O5T+y2d0nmvcoJtnlHIDXAnjs9eUPTxR1c8E&#10;JDzhfJy3xNA1ZY+Yse6w1VLuBotnUpQa6tnZGSc907WwRMffbUyc8ErylTKx6ozT1Iss+JiQKxAP&#10;YU4ZeDXruA6cQoTx2atBSL62WgwLCdKnzSP6DvZfuZ/EXjEZ4k3OYV8nDiJH+pQbtmlDGBTp5KDH&#10;YUWDOhSfGUNDO3VYA43c8/RT/uunWXLOTS68CqP5Mf/Nx3mYfhJjKYqah+BdeN/1cdQtP07ezyZu&#10;9sffwSUj8A3KqMDbHu/r9pRwVdjoYk7xUlEK2VBcQBUzUEpwr0clK62y25Vr4mBWB7TPkh5SH/KT&#10;3APxJg7UNywlGYI+bKYFZR2WF0WOp+U+bDok0lwU2fJpEhIckgW4mgpcPkFjoVgyymBYGWenA65a&#10;ghXvx+aeoFs4iXHxYfV36BoQoVxYeo6yzgfMB08VjRTzVVa7fRjW5PXIrOyrJbeRSGG8i/s/dPCz&#10;1SrrxDuDv6XHl1UZR0/Y+DCWyOYZgUW79xDTe5RNgNk5L3KirGZbD36C9ORTQyOevO4t3XTY3piU&#10;7FKf7k5E/VeSlK6b9tHlxGyKJhtvTwIReXH7Blb95lLTLMfnIZI/yYEdM774afH5EsrLD1+cw7KQ&#10;lW0hlksQMKs7z8DSm92eKy6t36Il6izgjkK65hjTZl0tQsw9itA4CERr9BAsgQ3XTHJEes0kuUKk&#10;FcXuUb+4ZTdyazrGW1Aynm1lN9yB3ZiR3GzzJagyX/Jj/htEgNgi4zkYMr10ZgzOj91RDgIKf7or&#10;Kegw23goHBCvQkybRkVUD664XEfx7CHxT6wUvfWNr5wkIIMN9PqyKO5yLZ/uyEjWxJa9ui4lhTqH&#10;RDVhXfFmD5DzoW7yUeU99JWNWw2CsFHSkmsdkYkyo+xcRmv+FtrePq2AbXyaw7OVq/H20D90LMjs&#10;wj1vOdl3r/9KAsCx5IxOMgVY1AYZCs38d04NknNbs/qZJkpgfy+lGhvrhol15WgMlW5pyy+78+rz&#10;CDCLEj/nv/V9kqtSIEvnDsvgte+jj3sVahhl74u/e4s5jqsrMJVwlP1tLJPhmBi7ycnIO0/5twzj&#10;nzUxIWuC5ZxRCzKZZvZJaSLEJhPeQ4dK8xjkMOh0HyYlK4kJQ/IZZKpUzJ7xjCmbfmGUxPJGr4OE&#10;/H7TF0iEJwRUE6O04p6j3WObZDCHvWBZKr5rkJfh0X2sySul4GsD4oTAwF/gpS9AnrOeF2bNjVwu&#10;dFPsvLv5gYw/IsmANiWTdjus/ivpGA+mUBiz5nR1zQBso7760/Cu7j5mGG3fb5NI8MDvxbsQr/El&#10;KBs6FzJQVK+nzPE2JyP3GZ6Rce4Lbft01WpJ5Mn5qkVq7PByal/A0WjMMXCky962FBMYo7PZcTGM&#10;HMpGNniUwWq8rUzSe4rcZ6oUr7RiUPfJFRMtLjO9Pl+XgKoz7MWOuTyv0mvPiqsydn60Pw9bLsyp&#10;u/ob/LHvj7x52/xfwPQ8+4qF9sjzRjJwiY3rNGqEuO7l/guQV0L3NX3zBK7HBFusq8jbCYQwn0Bu&#10;hxvI2zlYuQ5spxsqG9cBsvexr7L/8mnA3EsvnzL4FPJvhIuSVRqBTIAN23i/oILkdxQPeoc7rP7L&#10;kNd3SefrkRO0xOXT0gh2yMMiS571ENs6wOYbN/xuHSanKtxZkwxWlKC0hLF64Tr3a9bll8YXPsUe&#10;tGAjl81Aeu5MZn1bOcH/3X1Wvuu2zwtkra9bJkxsNBlI7jfuWwlO1FfZf3mfF5lII80tyYlPT4GL&#10;+1cXVDQCXE4G+ZfK3n8AecpEir0xNLdP43dKMqBKS3mWDfIi9oh40EDqAeSFC3Fb0Jbr3QQXrtNP&#10;F4k6hYnSx57pbOAwpRsJdltcB51teILGRhLo2iJYKJMoVimnyDSUGXKO7UURVSPeHjnj0yyqPk2C&#10;3fh0nSpakLhnEgFpkicf7DM9N1Q+MhbFNmcj2PlppQ8nSj5AgKGULcNoEXkmcYrId368ZsIxEE5C&#10;VmJd8yCNSqdMRlFlnhS0lcLGBdaGrM6sD7gnlUOV8qE6zI09YkI6ZLHcjT3X3IbB36M1K0s51vxR&#10;PY/7seEYkdaQw6RsbfKZSLBLpIkmE1N4smaCHtbNkZG7AF7tZrRwioI7thl3WcfwQz2BrF7ruc+E&#10;HXe+DU9XsdYgQNS0XWXhnNHGPYfVr9F6U+eX/VdyT2WiWnO8+zSNnuAeAflmYpjsGTFUKhbuige0&#10;/Ra2MWZNBjebsXgpnu/ziMrEorjZct9I5W55M6ig2EkfS8gWL11qp6+p47f/Mrbh25bP2BtbTQtp&#10;RiPmPyYm9+KmDamHp+0o3MN5SdJFM9i0anKXZFLFR8lHCmHwspbP8yQD+3n4qr0w/u79yvAd2Igj&#10;YUDhjsaKFO5NbzYyWBdb9WH8N4bJysJ7c1nZPWRMI5/agbQNMjLJGuYdyilttUR6vJvoDnbvo6eR&#10;4NMXpc32mmH8vYSHwWXepBo8iGpCKAs6kQu7sKPDZ3bVo0MubvnuDINyMKlzh9Xb7AG/QOIrIS+o&#10;CSncuz+xdWQBeCOJUG2+RWIALDrehuMxjXN+AVuHC+a7JKDvi6J7jMMa6ifc2zQgMj76Vm3FPJSz&#10;cCyFadD+0bTNkrYUGT7NmhMltPUkw7yRAQ0iXK/CpvC+z1On5v4r+YU655gVcdV2NsgpMYvS6ZZ2&#10;0DhdDfupoo+Gb/am8QqtFu7X7HNtmEiEQiQ7XEWsfu5+pvQITBzhjMfA3KZCyaH7PBKb2kp14Yko&#10;oRki4KBkVe3Z+Yc/u+ZWNeJb4zCsOKJwsTsq8cGf3XeHXmLJeXQe0xN4gey1G0c6zeHZ4C1yE7yn&#10;fs5/83nddVC5UIQbLzz4FqeK06W0wDf17db67T2lRhXOoR3iFgtSdEO+Mp1UGMRoE3dH8ftMCc7l&#10;PZBsA9Fqa25+zn+9sgYFlWns+yJd7le2Th05GE0Ciq77wgl9d2Jq2IRvPokTcGmaLz1FHwbyOBMT&#10;MqIkfc6q+aITbaMWQgdutwdOuWlyENOFWu7XTEjDhEjWPxnx/dNQJjGm2C52K24FmhODdzgAhx+T&#10;Aia9fYG87w65tZW9h3b6VgQBfxb8KydB0n7ZKv6u/+buEx/CCMnnEfDVzMjP+W89Dw5CUyXPhaNp&#10;juTnbjGHX0i0H6iBjYR+W6hhVY7EjpvMN30N/iy7abytYuAnnJ9oqjqHxLsEdDfHGIUxJOzkMHGU&#10;zZX4jiBwqu1oeqSm+mz0VXrtiSOiqciT/Cgh61jOcqL258F7Gr4sjwCradLPdWiGomOeO4HHL+Vh&#10;4ZSqdNVMjIWPhp6daypv1TDpEUbB2gk1quoho5+QGXzZNRCeqf96jpSKZysxPf89sbCgeT/nv36+&#10;zYqDekRd2O5qNpZLVYC6nUs1/Ez1maN0RVTDvmoxbzFxvwcU56VfgU9TJ9R5EY4GpzmKDkld7BOT&#10;GpdnFV6fbfcuHOEeMhSTCUmEQKgWammFsDZshuRFSBma93TIqLUZN0cIwfIdN+iw9t0huyh78rOb&#10;qsRLTPk5//VuosRa+vH8rEbycx1avqVWRs5hlSq2acY0Y7AqRwoETXj6ZhOucSdRhqEgz7HD8gwM&#10;8yNpS5HexVveqJdPLAvz7fVK0iCzfcNEh2Yo36lIJelUXT57QgLeL9/ILH8Taknbs29oY2JJgBDL&#10;cvczaiHHtDQsEk5TOyteQQykNCwsTfrUd8jk3ZjT0JX3SVMUJcegAsea4TJbxR7DTCzVRsqaMwdt&#10;Toz0q8wMouoZgWtdpuO37yZMG5jJGTHu05334m7yPHmimXqCKjlrd/1d//U+ikTr+/R4NY35uT47&#10;v8V+p5GhTuiJxbnUFVHw2S2SSdEoJmPi8WVMvABZtVH5LowI3MCFDZnl82kvB/dCd8uS/CPdPt9G&#10;Yyqe3GH1X7FmBCEmhd/lsoGuq6mXJN/LT0P7kU4xJ6b+2h6WF9zVcx1W/2XIVBOk04CSeIriG2cG&#10;13hR6tMY2BtKiHBUOpRqpe+9Yt5vw8R4zu5IdM3CRHpd2ikI7HaZPK8M6QMuAn0SakipIW9Sj4jL&#10;W+C6jMjkas5XCAGb3ptN/vgLutS2MroTy/kxJCzAkSjbTPfnZ+rjqLwLrWs5gbd7hk/f2Ti8xXUj&#10;29SRkd4zzsLWhEDmk1PeeZtQv3WHDqv/yp0jv9lVBe/pkAAHbCdEifZWeqn9AGvbsNqZBXbw5L6U&#10;ZXALGclNqxC/SwV2X/OS2Iq7ifzpfWL0hDNkvMZPEgLpD+4aY7m5sJX6omAKmWAjyMo+X5kGkUm7&#10;WBlmmuPtI2nEnfPMOrnCd+jz4eGvY0/bPTv0bjdDNyEVxsCJuW/Hb/+V+4w2Wm0P5k5NyDjazCi/&#10;Q1vr6hyckbfz7ODQf8lLv50FxSFqj1SS5Pn6Of/1HJXlmtosKSFqHdx15vuV4T+wkkuXn8zRnCtD&#10;77UBRsBAra3abuq2i+QpxATVhSpgdlj9V86Xu+4U+Ry8QUw3/A0FmS4aipvGMDxuO9TSKC0CRmqp&#10;eWCHteEIow0u5I/KftlwtD9PxsPcOc1ie75D807I9vbUhbSmkOGHp2vWhRxq4SRBq39I4kXs7Byn&#10;BIO+LYZTNDA/DYOzYn1Hp3go4X4Bucj48GzCg/EZ5KxNfRMyZox1hXkElmEVMfltY+wQ8nr4btYM&#10;bdnUQvfdbsWgSk1WjteMcHiCbRz/tsNolMlFYNqpuSg1YfU+3wgHFTUY2/iW63x3muq/TGHz4rZb&#10;9o6rpQ41Lu+uE9JWmIkVZCb+QOKplU2h806wrCLtihLJDkOWPHzAL3Dju4sqDjPTyMQ2NnPRNu7c&#10;ngbMTKBPU5hE7T3k7fzj/sckSOrANYdu13nq/vx6/qTCDop4S3/BS4WnOqGILW7CelYoUW0DDxpT&#10;r4UjyCaPon7pBc3slo4wWfECJGTwuwkuvCNuKQpk5NoGGZTbshw31Xi1HVb/Ze5P6krtB2Vx0SR4&#10;Loqtzg5xgnwZJmqemQJKhaAY7ZZHbrtD4MiBIt7i/29xf7TeCQVK8Dnxd29XRoaKdIvghPw7KK1W&#10;hnutLAjSUeA+jWksFYRSnsiFv13ZPWTixnZKqlS/hx1pdFctKfg0MqqzK/yNik7kvD2xMx6svlml&#10;AN0sCgu9WN3NMEpGcf8aPoO8XGPColBAOonCCLCWYlGqgemxQZwIxOVyzcwBE+cc21iCzocCsm4j&#10;bRu5FMsyzDS2icGC7Oudw4drnhW8t59GCHoz0N6w3PrEIAN7PefwBbJpPM8rVRK+d0swaWGfmPJz&#10;/uvnuaTSPis1CMIb0znnLQVT2kgeVW6XlNGOtFFVnoxS+eDhfqyjRWS8fNNzRy4ru4d8++7yaS6w&#10;SkY5CeWN4VPIhMS8KDrFhB6wfBonS2oRkyEswwS1Un+Zh/oQMtRvGqQWGKWgEQr30SISdoYwISO+&#10;sypX4TK0rNzhjt/+K6mDqnflDyavkXG1QSa2aIF4ZaFE8ma3AhoNPLHYvyVXxZEF8hDz3bkoLPYS&#10;addhnJzuCMCaOfQPtEWkp/PTOA4cy07bpOFXI7u74dmUYnn7ss/7KSRGgT6QeF7m6+f8N/dF3Y6K&#10;UeuGZfNDP3e7m6tgIb6vhtWrHoze5AvQkOWSjn0YLdpSi23lzqVzOoKFyv8Q67uqRrp9rsjsqlit&#10;HYgQy7qOKHhUX2X/lZgipFfOT4n0TbCQ36p20zGxm2FdwWBZW8Nv7SYqE4kz/ih79QYPFnd3rG7M&#10;0b6W13cTJ3Xp6IWVOiFLRwESmyHj7hFQm6eCCVMIDn5Z2S1Ol/44d+omvchVnxA4/YRq1D1LmLaq&#10;PM5hZLm1uw6r/zLdz0vCOF2m+1qzkp1rUTIt+pqXrjWvnc1byKsWcXfsFzXhbngR9YjYnNgZtpdO&#10;Nsza7841Y8pMbF/ZFbRVwqG42RlkpLyTWsVF0d8bQ6D34fTj3QxjiBS/qOFDyLgQyz9yXTPpJfPT&#10;VzIgXDrlJdlzTyhs1U1ueKS8LeUMQxXZ/GxDapn05Qb1Se401X8lba86LpliiiU17ryyUKhtM1cQ&#10;1L6sAk8DKHvAI8H1lPK60bxDJqfNmeREHPAFdLHBDS8uECISg2fmwXlGoqiBweAFhKn3RghEvctQ&#10;whutwpkVJWRpqXd6vI22++7BmgnwOecWdwTCqa8Zx1+lAtEQSpV9DfJSp697GcKaOaPtFhRDj9x0&#10;KtJfiq1Ti67K3gaZk2QWRxMb2SYMH0FWN3O3v1NUO6v9zElI8kKiJDqlU/aAgXLvQFlgm7yjR/UZ&#10;altCnH/sFKHqzHOckJWY5GEoKIzpObymBOAme6BHsrOqIE3IzL+bd6TufFM8jHJ/eV0XbNOmmPyg&#10;fBvmm1U8Z9gmUqeesGPN+HN1uXT7NO30vWY19e6yikgPqSWJErIFCI2d7zNpc6jECflbLnnrkMnr&#10;chE6vgcg9zWTg6b8gZg3OW1BBmdrhqxc5coKuNt2zLo2kvip661oVXeTJkYOREIGe+lfO4RMHq4d&#10;13KcRqRsQlbWSG4GW6EEw3UzaLlZfEgVK6GyXCBbHwuOrVwuiCIwRVxJ/TXjLPo5/53Pk+Lh54Hi&#10;s+vn/NfPk5bh7AhC6xnUYVZ+7k6OkMcm3CUUPFw7YXEUMyWeL+IfaIxPm68+N2P3oZMnujaWN5kW&#10;fhdLM/jx3AP4lTOMqdhPo2UOM3HvIDPTLQyBzb7K/suYwmNorsg0NtucnENQkhPDEypfadt9sgYd&#10;6CHLWXL0GLLStm2IcguYbqBaP000v6xF0PMp0jVrze9gqZkxz0kk4v0EMslG3kjaCSkjsUFGrBW7&#10;prJsO+XfENNzvgneYSk1x2vGn+a+V/yD7LJ+ygezTwLEFMjGbLVm5AhHPyiMHAplRp5DRuLbssI+&#10;VYfHdc3UolUiDEWQ6sq3DMNxGDbk78nQOYdMlgwZCZYjutGlYZtEGD6dFKbY1qadkRipbOJxqqDO&#10;vOvuwl/uaJuolzIL813YzOZ3Umu4mQxFnL6hBP7N2zlvCCLrEw8hy3Pnd3UzWNtnSJtMFE/smvwj&#10;vdz+MkJ/4q+n+0wMklYqRicb2ZlUBIkSMgpUlvibwih3JNqd855JFWdr5lZnEpEC27JzQ9eoT6MD&#10;CcNjI2VCb9jGXCovn3wkL+QV3e5zs1rq3YJMGAYSNGR/eg6vXr56+2zNaFwzLaIiU8unxVIN+RLX&#10;Up+qGpYZ8uBUqczE+zw9HxOyqpG8kVcXB7n+M4pew4drhpPMWN7FPULNWV3LoWaDGyfhULmsBw+I&#10;N+MMMj1l4AZG5yWWp0ieWQU1vHuoD3CVbzmHDyHDmSrQXbMubKvT5gwy2iU0h5Xi4JPx0GNELvE8&#10;VVfbVjmIFv032FY3Nkv3OXy2Zrgf2p6xfTmw/Afcnh6+0DashCZnOVyOyQtk62OhjSCE0H390e+4&#10;An7PHt6fl7O1nrdpDxQ/57/+vtp22cuAM63sIT/nv36e/C0rvzODZ/n+LT9ClXHDP+L4CvI0YSq2&#10;W+RQSXFFLVASPZoSc5UDdsHcPWSZosb6NXeBlImy2a6JbUSmputIOVzn7IjUJt0AEMwdBtAtcxRa&#10;3DIe1Y8VH0Cl6NijMONzaYeAL1UMX/VWWg6Lm5xIx6gpHiqUtEqjEOsDNy7OFURKzBi9fKulJw4q&#10;DTw0FkQ5XHpRpT6RjmNtSCIxbNuj3cWmKCaE0bV1soGtyswJsLD0vlo1nPNxhD8pDH6qUqji2cFW&#10;NU/u7nC8TGxZgr1kE39Cx3V44qGHi8QENtAfVgOIhkbU3+y4iQuA3Wv6Kp5L3xJI+vCz1cLWLGNm&#10;5rEPpyqZJ5LhcH1vOQU15dqgs71ld3xErqnLeH3kikiS2pU65G2JVKUFhQ/oCCxU4mppjsPg9wut&#10;EpUl09isCHf4psbK3WY99WleMSUdskGSY+w8AfcPhkKxjCHj2sQgcJ8iUoOUC39KzrAJtFMvCi9X&#10;+B68w6oK9dVXuINBSaMs/EOQW70NUzk/SNjoWBFe1JU7U5c0YzDliK6J4Wn9xiQ/cvHu17xLMNRy&#10;+6TIvHkzv0t3M1dG0Joh6e/eyh05hkqTlRXXDitinY+axV8FIiK5KhJmCu4RAdPPAUaYnq+btMtH&#10;w5bUZ5DlpcOiDAqunOfaLrwSU5W5GYa8KyOo0o4PIetzhU6Q3QQbZxKWV8NC98o5NSzfVM7bw4eQ&#10;ZbiV/jQWuB7LoaDXsD9dKGGm8tP8tyCrAUtpo8Q7OuclURofWK35OkwEvqLRQs+5t4huFMQBa9aX&#10;T6N+qw3+S2RAVhE3unr4GYURqXOHpDs9kvskydTfP13YHpd8/Lch110SQL5sJN66yr9CLU50Tsht&#10;mFjnuSJJwAznteXCNWdeHZgnJ7lMjPxVVWHlZjzDdouu63T2U4WcRO3LTzMYGlStWfUIk89C6Pfc&#10;+ZZ7qlOlAxo3NTZoUOrHFIsqg2BCJke1Jvaw3oRACp5Vf1puwcYqZDI6rjXdQRMyGazlZJAJ/GCf&#10;EaJV4HYjZpU3ao2H8MQupMnPQ+vJeeNReKBFI+CWvBayOrtjmWgBHzcJQY493kEAAK3Qh455hTfz&#10;jHvSllFdkWIjL+YKU3mnRIEYxpjZkoyURFPcs1x3F8iW02nBkjJUeavo0HkDC2/5Of/188QTraMo&#10;KSTcdMvztxQsc8OndhpTRSjNrUgK63a0aO+Gs8EL51A/4M5sBq2W/e7VoakiWqtrEtj9UNM0sqyx&#10;aUBecHq/Zo7iVFFNCXPNJBsbJWItOx3BnKbubCo8hEyXmUoevFjbtADk0ybR69khj71qR6cT4Ayy&#10;/GaVW4iC0+MX+O6X1KibYV065s14yi+4ac829x0rmjfPLEV3tRmSYaU7Fws9XLOc5p411m43RLkG&#10;CVFZwxIMjYUSkXeHZ0r2xMrPLRWV9ZRSg5EXPvFaFMW7vhaMT18EVhPSNXy25uUuqdtPs5A6sPXp&#10;ObFVb6nhQ8jEZGxh3/jOqP6fFUdXxaQl9NbwGWRtjk3waYXUouiLPksrSmGfw1ih5Y8vdf8Mslo5&#10;Tt1WnrdGQpzmyeKukBUcreP+FDKax7TbrpClaJsxS9nqtE2cdLFDPHy4ZhkDdWwutE1ghKZ7ydav&#10;dcXianUmy1Q+hCzRavZ4Pc/k+hDfNGQf2NpnotZT53mZtjepylt4m/1Ronv2Gvg5/00pzKWCFRSd&#10;GiHr83O3EgnHkLYoFAiRc6/XIOuigriDX2zDWo0XLjIbw4c4Xber3i2k0eFrorxItIaHkV6QtbW3&#10;PNJrt28eyi2JgAZ46TSyP4+WUQK5FPi3cEqfMHrPGacX9k7KB+EwD1vtnyuDNism+pBOFZEvdbCk&#10;5fw0OHVKzBTjNSxv3TwhnNMHuvlwbPjYl3dtfprNrKN7VT8oIFiaEdizd0ZHpPQBL9FZnQomZMLK&#10;xWSvOhWtCPEb+m1rZIeQ0ceL+nF7dv8C7uTKhZON2asIlU1ujjKuCDqX8cvF7LhS+XDjsHSvLMWY&#10;Ro1KjV/cLXL1eh+QH9lf/mi5hOa4KiYwRV3yHiygn4j5iNpb9NVyTQoWUr5LTLUshM6T+q84s/hR&#10;qL7wq5dQAvpkrafSYb35ZHJw+vwuqz03EtQa1XtLq6DsFV0fVjqrP3zJ1QCrWE0J9lkWCL3J1ZRu&#10;sOOZQGKwFPsSEfEort22t1QgF9tRilWMHu0t1u1MLuEMRVZBgcVxU2Ev6Lx7v7nDwbdU6HoQkHXL&#10;ie/2FquxHOOqYuteR5IIKySqVO9OUupTbNZMXoLSN0/d+fev1mqhE+t088NzlFhJ7rxySB74bLiR&#10;id5WsXs36yFk5uN1gwsidaaLp0jGhLDNieTZkqWgKHXKCYKrXKlaLXEPyxNyF5MuzkgK5NjIns2m&#10;6sO0UK/jhY+sBzw5QHSx9KTwMJ0zR1ok0VLWrxL/aHoxyym77A7JnNvaINSDByRFRMF8iI5q2Zak&#10;Votcsdy95nq3UyB/2rnY/UDU0lY9mVLqQbAw+w/wZGv5N6Oc+DpA2D0RDj3aWwz6StSWk73vHi4r&#10;Xy6ppqvKHlgnBZ0XWE5ExAfPwNKV0ZYHBXxbkiUCplK28KKo5nUBqxYB9lGR7qDOM6fsQslxPkBc&#10;fKAcqfXDJJKaVml4SfZMG+WyDXNseVhig45Wqzav1kzmqyYpIs7uZbz00pyjSiuPU4Dxq84p56tF&#10;icwDpOyoblji/HVvZ8Di6G1xIpKzqtmgvMoPQia4q6kIyBkTT0Q3egnJiPmI3dZqlTiZPEwGywNK&#10;VrZn7R5SvjuzKVfgKsOcFJHWnqLynRJgDRah8cCtS4VL6UO6q7FH46icq2CcdOUeNiDUrzTywbEf&#10;5oxL4zM7Z+pQxopk0i7Kfy6rpKfccDVbZYPQ8y7t+iNK1t1YziijU6pqU5e9ZTHAyvXAKLsLW9f6&#10;WvARSEc031Jyt9u+JQPYBfN0F9S8g/z9mP+Giokwri68ysMqluTH7nQXcXlLcyKL7Oe6KNTOSgIj&#10;Ak8+TBsF05YWXGM4TfsOqP/KuSLNrYuRD7HdTqirHI1LRP3WFVFXetou/QbL/cE5IYLxyQovTqst&#10;LZr7gCvCBia2jpdtUpyxoKsL5RjZuU6qf3y4yL/DX/r6FlJo4IDrN9Ib98dvcam7ayJsQ7Y6YquV&#10;YEvCZPwX+Ey7HRbdVZgRcRw1SJ57urwDqwsWM7xLujn5hA2srlrMcCRlFuQqNI8LnE6lYDr80ibx&#10;nSdaOqCOS66yc0fk/pIf6y/HBmD9uKURN0JgWPTl02giWS4STzeArPSt+G8yc2QJZ+t+lrdgEZjJ&#10;3agiATnt4CD+3ZeKcgzYbwcLYabuhx+EoPADsKPkNvA6ruvoH0YupEwkLYX0+o4LyCg1GkIZyJMx&#10;5Qt9366WI5wCRi0GcMWtaBTZZUWAOnLxq48SlgxBLbdoJjIegYXa6+oItRLvBh3pw84DB6wSMVew&#10;VPfM1daUj8BiyNsjolI/dQpY5AClg84HRTZR5trBqt1piGI2A877YG/FMetVRR0bWNxDRjLur61V&#10;Dmhy85TXSMoHKY8OynT2x4JC0R33Li/b44iS7OqENkJE4HVp9R5S5A6awQJgOxj6Wg4b4K/6b06G&#10;u/doiTAeB6mcqVcfp7ZGals8jmg6uu0GFuDmfGwxtSeNo7GouvCDwh2YxYp/SMzVqLpqgXOY8+vn&#10;pS+Ke9XxjsQsmeOHtxZFIkY2XBUV0QBjw0GHFYjTVSJpbRAeHVfXLdSqW5Oz57d8jvjG2qLgnj7X&#10;pCKQ7nOyKBShdL/qwlN0tW2WGw54/F1kBvA40nmQ9UIHt4taX0KV6Io0PH1+ksBWV9QkLdNVgB9V&#10;itntou7BjosGB1VhIeBP69iiH3Mo0vT8AXPbKAmQSZFqtxuWwRHDwYwQoxhgycTJCwc+/5AbTBQs&#10;M1WQuPjNGztSRCeTBOkRBgfxMevr67/8YfL8UkgTd/7UFWkCCrVa8L+ZUPKFgJ2YMkraAxnWdg8n&#10;8b637LbRiKzpzmpI1Ckqj/cW/3nWRyyvFpLVh917W0QzR9mgxNRTkuLmQARikNSVkrHN2LEYRbHr&#10;VjmSNLNiOOT03vVB65vZf8XWcrekVTcS9qnoXemYeFV6vLiIBj28D2I0eaXg5IH8Qo9Jo42LLeh/&#10;2z6LkmZ9kKTDLdGAbn5pd5GRCKbPSfgTa8vZIp222gwOsCkJb9aWpYJ7GHwOxGMEZfLM0WnV/ay5&#10;ofNNUwq3VZqMbgbBp2f7EObASs6WNTcWoGZq/iwnNcikJsTTnu2z+79RuKwuImrxmKw0pAtujT4e&#10;6xNaBzntDxjw8iYt65QyvsiyZUJcy7J130DZyzxDccR01J7t58QtJryyUhaY/AefT6r6NzctfMJH&#10;m1QS1ZqHhtNPZBeHdOVMk59sZT4+sLpIw+1pVJvUoeRHDNa/PN0hxdkXZeXWgBMMwLYemobmB1Ud&#10;3y8QWSgb/Ufdcd9ejw5W0hcqUt50tsywr6c9rWymhOCnbtczT6qMj96MYzlvKrDrInnZH8ww2Wt3&#10;67mFOalJmuDmSp0HAzNL/f0WgkEdAc44qerU+AJN3MFEOJjzUnOAj7J9Vve15Gdh6PCYBSYuL2se&#10;7Iaqdu/WaRwHlXDlspUkxCHZsPmOn/JfP+04IpUchPf2p+/Wo7JyU0bNymwJC+ad18NZ7lIeYybD&#10;oTKdlaF+t547mCj1ZvmySrtthnZkR4kuxt1gLoPEB5/AZGtyx9X4IDx/tU42NZHAcVdhz7JvcFU7&#10;J475x/IO/RnY+W3fbrEy4dA3FtvxhUlg9dIAqQ3O6ROieVJ+pQuGSihxLUYzppad4P7BrfZqHfzI&#10;ftoQ7Cvrv4JKOXkl0+EU3V2wII44H+buuk5EhiUzZhpGW2K1Q+m/Aqa6r+UGzze9+68Pcmqt+j2D&#10;iSQwj8EnIG6/ENU6CEPfOmkvb3IB+QPJvH5WeG5kIg0gkUDyxVbPuLwJO8x+EUeSGUZnJYPIEv9b&#10;17nAxKm9hYsV4bcM5Iy8s5zpO9h5nHSc6F6LOsU5Nhf1U/6b+z53bx7sRe51SPkOvtriFCynMXFs&#10;wBosBlSEtAxyoVrIhjMczjdxSe5XjU40XUUrnML0CXaJjZyfifVNpHxjesuZmKKk1jlPExGYNHXP&#10;1jlPMKdbHSCWM4HxZJVI2mF4LAomvqY8h7ix8eYer3NhKarq7MoH/rqs8lCDta3dFv5hS19ys/jO&#10;LcxOcfBfS0XuLqXxX77jp/w3aA1hAw6GHkJppkzQkKF+6o4+ZR8kfdJmV9UDCw4Xif0NiQPdk77I&#10;XXL3Mjx5tG/IHAtINeOKk1pbM1hUKFO0b9ocsQutwAxe0Hru1rlS9nu2pq1zYR1Yo3R+WpGwHFLU&#10;rPSYHK1zfZOcpy1eMPknXro9hrEMlh51BnN586KoogLZvLuqSivnFTc09XRs9l/J4xaezVHb1jlh&#10;gtjMharNnrOljpPagqTYDqX/usK8WHAQY0bcCFtgF47PGiZeLLtCuLMxW0me4XauE3G4Fekvn8VR&#10;rtSk5SCtg2WuH8Fc35T/otHtOihvS1vnQn3qg1Y52h2b/ddFZs03jb7lrNwMTikwB4/WiawxR8ZM&#10;2SIsC9P908VjtvAh/HTqTBlcr6+s/4p1LjbH1fO7mDJXx+/CaUltehJEVJQj1aarY3cxB8loV0LR&#10;QkOLnwR+Me3ovrL+K9Y5e5TKAtKNXMtnFZ9LFYj4g0rAlkFWZpmlcj6i+3e4tXwJaDgw8248NDmU&#10;XMs5P+W/+TR7nQGw26fv1oOn0WwMhx5JXuuUye/yTZKY1CSAtkNB2NytNPCRMXwu+eVxs3SHp6Qi&#10;7WOBjezSO06lcorbpBS9qIAoMXkjpS+v/woE0TTc+TjKfNlyUPCNu1oGsEqYbGAXV/NHJGD4hI/O&#10;I9F/2xtKAuyeQFR6h5Dw/+4J1dOzy328+OVuaeZuqcgrx8iVH9g9MIurmcvS99xx+I7RWxO6rLNT&#10;HumYecctVEA03zann/Lf2AYo2XY7qvhMi/FTd+tZfGtclpX31ZtgFpcdiiJycN24xYulovgHPG1h&#10;IWSNbD2FZc6nskfqOmrHCnNheKgcmVNyweHdOhe1l2pMJV8sLGTh3SSpbZ6zxQYfeUfnvHsxBelh&#10;q9j9AnMdxBTd9LmpQ84Y19E6F9GHfE+rwfu56FYkyemivGVCiz1ME4AZPu3Y7L/y+E9thUz3vLPD&#10;MIl62kOIRFIx9goTb4y9FMz8wTmEqVhGXYNF2Fz+Km7y0BI9H0xL+3/EIs53899gbWm5QC9bH6J/&#10;U+ZdmDUqHeggl7lSoTwt+I7L/suM1XczYAKimHY5MYIfm0vXy1zULliHrlwB7UcUJK0xMYQ/Bapo&#10;Gza0xoAJZYZ7tmDyvN98ZiXL8WVb92IIc1r92avFumiQlLKoC9jpOpeTgr6xp7VMJRH+tMU/F1cB&#10;5nWS9BFuF4Ofdh6SXsthwOQD2WEaYx30IP9qj6qX3diVI5jTpqd4frundmp6OG9E3st0JpfG6/xE&#10;LE8lEMVH3tbloxhQcLpYI+ypu2DmbN4pOhjBu8saLc3ihGiWefDUao+Kz9h/P+W/+fSIxQo87fN0&#10;G1B/+O4IrqsZTUGW1ZAJQy7M+BzZ5D1oNQMuZNPmNQSXtdwBRLCl05JA2KYazrAfuY2odytqp7D+&#10;HkqKZMwjgFNt4Np5Yv3rRzlSqU/SkmdTALDlMpCiSogH/nCVSQafwHOUBrV5yFShEFDQ3TqZqe+R&#10;50Wvndy9jsS+4XhRUl1TYuEb0aRFLVdpUnkX/MkOKDn0VNbxfdF0a53wohfDYJhzHyxtHPasnLQg&#10;xg6l/7JUqHQgmq6/j3sKjcCRtBN6JmYTfT4aTJmtHiQE+wAmGl4aNBREfOzJGaSBUD0yDoKuEdhg&#10;kjadpSO4BvKCwCPCxBJUno3OF87RvI+x1kkEOpeC4rr3vCWgm6YBTZF13+IxbskIzMoqztAlo5TP&#10;xjrpPL+ldRAFV/WKZku4R2HEU5g4CZ3GisDNW9C9TtRRQlHxWXhWqEg1iEaHg3HAhNdGkOwIt0gt&#10;l/vA1dRmaeFruoUijw2VSslLCiYuCa+TrK8H1qkSC9Imo5se29dgzsxlPPNYwG1Q/ymRgC88TtnZ&#10;OqGh1MxoMony1z4LZtN3rTaSXZuByn0ZOslvmdZxBnPmfpPRhJekwYTdpgaKW2YrMaCjmvkVQfcn&#10;N7UsSeoQExpLgymLJ6Qk2mdm99d+Kp8+cIuH6Ukh6BAz+Vlc7/3SUbLr8VIP0pRJsGkzWAWp06l0&#10;LgzLI9yS/gpPj89CRBFt8FJIcnbGgdpodOlB5heJ2/kmzPie95nXB6cFgHNv1QebSpo4037Kf/Np&#10;XB8pEelBlzcNsCo/dcfLFZhPHsd1G5lTUOvBmjKaNPumSlHGBbHEeiggeBB7IwcPz0W+yVluZ4Jm&#10;9KovF0tRukHXCblwip5ZOUhWy71V4fUmVpT8H3iXv7D8BH7Kf+tpkisSggJxG8ZvcYghlxxp8KbG&#10;V9A17Eunn0/W1BnBCo1npQUBf3w2Ca1D6b9inmpCn4onSQS6zn7hn+ykI1bkNOZFGQUTKk3BhY6R&#10;0bkj2se8kcY8tgb/fWRt12chpGR0yNgs4qtBZVgnVvGaFFb7yvqvXOeseYN5b1bSWmkHrXTbHsq1&#10;txHHuVL0T+UhR7e6sn2kRqfRJxWVWIsDCXDo7coD+aHSGYyRltL7gttOcYg/XMrxQXb1DfpsNZoU&#10;S3tV/uYdDgnIKWSsfcPrQ2OLlVZIWdA5GoNsTded8Iq7qIMXyW8/xiHcSixhfBbR1lVPHWv7XbBt&#10;u9yj3Z5vK1V98VG2nWpAki8gnqnjzXkaK/4bNKUwra3AT2rvuz19h0PoB1IY6yGfj1O74pBbgjBA&#10;cpC1tcOICxVzKAbx9MdJvdDELUz89q7DQix3OqSNI2Z4fhYFbtRE+LyhZX/4LiMWcIcXdKQNK1Qj&#10;OjSOEx/Z+ZqskU/bW6js+hMcIpAVTBBNgHVdq7XwrNHAOwaJ/nTdjFINV7UM5SJn1nHWV0NRH4Q9&#10;YNFGpYStH/LfIAjuE1OsSBMjQ6Luv/VDHU68gtIgiRjv6A72dS0MkvGZ/I6z1+JF+BaQs0EQ+GDO&#10;akvYDlfMyDDcpZJn6rnhDUyzGT5dhqqful+Pen8EwlhYzylC6CLFYvAji21rRaQ6V5/aZp+8DqP/&#10;ylkSf/4I3QjrtANtB4ojDE+MHfFHTdsAw1qN95aQRAfRfyVA8CYRK4DUNDdlRg5A2cf3Y8gAq+mg&#10;5oD66KiJChx7jGfGaoo3wH9zXjDD6rgwcyf80O1ScN0pUXNMN5Fe+KHwCa0/8JrTnWOkr6Tq5Y08&#10;YkVKqVQsRABR7zu1q82/OQcpOO1Yk0TLi8mnoMUj7I3bPdMVCZ97g9pZERnOY2o4Hy68/x5/r06Z&#10;E5bJN2xHY+ZY3WivQZgf0NhuaeEeIp2EkmFeKBqxz1kYK0DDbV5QUpp5L3Ya896U1EH0X0VVlxcn&#10;GcyPspvtOC/wXvBlf/nl959CNPz6+evPw6uvf/yv37+mh//3r//zp1/+8Zd///zD7798+ftf/8ff&#10;v3wZP378+ad//PQfX377w//9/OXPf/z8448//fPr+z9q6POXX3/+HP+ZqHDkhUCXv/uN8eH2sS//&#10;/MO/Bimy8T9+/vXPf/w/Xz5/Hd/65y8CGJLlt9+//ufn33+OL4/3Y63/+PvXn36zeOPj//r19x9+&#10;//W/fvvLv+tf//uXv/6///rtD799/fIfvzBRkP/5nz/+/Mtvf/7jj19/Gzuup/71+6/jzb/98K+/&#10;6V+ff/jbb59//fnvP/7n56+f19/jqR9+ev/Lz798+etPv/3l/wMAAP//AwBQSwMEFAAGAAgAAAAh&#10;AK9uKmzjAAAADQEAAA8AAABkcnMvZG93bnJldi54bWxMj8FqwzAMhu+DvYPRYLfWdkraLYtTStl2&#10;KoO1g7GbG6tJaGyH2E3St5962m4S+vj1/fl6si0bsA+NdwrkXABDV3rTuErB1+Ft9gQsRO2Mbr1D&#10;BVcMsC7u73KdGT+6Txz2sWIU4kKmFdQxdhnnoazR6jD3HTq6nXxvdaS1r7jp9UjhtuWJEEtudePo&#10;Q6073NZYnvcXq+B91ONmIV+H3fm0vf4c0o/vnUSlHh+mzQuwiFP8g+GmT+pQkNPRX5wJrFUwS9J0&#10;SSxNq4Ra3RApxQLYUUH6vBLAi5z/b1H8AgAA//8DAFBLAQItABQABgAIAAAAIQC2gziS/gAAAOEB&#10;AAATAAAAAAAAAAAAAAAAAAAAAABbQ29udGVudF9UeXBlc10ueG1sUEsBAi0AFAAGAAgAAAAhADj9&#10;If/WAAAAlAEAAAsAAAAAAAAAAAAAAAAALwEAAF9yZWxzLy5yZWxzUEsBAi0AFAAGAAgAAAAhAG7L&#10;+GFTjwIAVZwOAA4AAAAAAAAAAAAAAAAALgIAAGRycy9lMm9Eb2MueG1sUEsBAi0AFAAGAAgAAAAh&#10;AK9uKmzjAAAADQEAAA8AAAAAAAAAAAAAAAAArZECAGRycy9kb3ducmV2LnhtbFBLBQYAAAAABAAE&#10;APMAAAC9kgIAAAA=&#10;">
              <v:group id="Group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: Shape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FexAAAANoAAAAPAAAAZHJzL2Rvd25yZXYueG1sRI9Ba8JA&#10;FITvgv9heUIvohtrqCV1E0RaEHpQowePj+xrNjT7NmS3mvbXdwtCj8PMfMOsi8G24kq9bxwrWMwT&#10;EMSV0w3XCs6nt9kzCB+QNbaOScE3eSjy8WiNmXY3PtK1DLWIEPYZKjAhdJmUvjJk0c9dRxy9D9db&#10;DFH2tdQ93iLctvIxSZ6kxYbjgsGOtoaqz/LLRsrPKi0P9P66OaVhMPtDytPjRamHybB5ARFoCP/h&#10;e3unFSzh70q8ATL/BQAA//8DAFBLAQItABQABgAIAAAAIQDb4fbL7gAAAIUBAAATAAAAAAAAAAAA&#10;AAAAAAAAAABbQ29udGVudF9UeXBlc10ueG1sUEsBAi0AFAAGAAgAAAAhAFr0LFu/AAAAFQEAAAsA&#10;AAAAAAAAAAAAAAAAHwEAAF9yZWxzLy5yZWxzUEsBAi0AFAAGAAgAAAAhAEsQQV7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8ab833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549e39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549e39 [3204]" stroked="f"/>
              <v:shape id="Freeform: Shape 10" o:spid="_x0000_s1031" style="position:absolute;left:27089;top:10001;width:5496;height:5424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8ab833 [3205]" stroked="f">
                <v:fill opacity="23644f"/>
                <v:stroke joinstyle="miter"/>
                <v:path arrowok="t" o:connecttype="custom" o:connectlocs="298813,539480;296245,540863;296398,540929;320171,525438;311866,527416;299408,528998;298815,527416;307516,526625;320171,525438;341774,523368;341266,523512;341527,523461;186797,520396;195596,522670;199353,522867;209833,528009;214579,528998;214876,529097;215963,528009;220116,529196;224268,530185;232450,532088;232573,531964;242065,533547;246612,534338;251161,534733;260454,535129;273109,534931;273659,534931;274889,534239;277657,533349;280475,533299;282403,533546;282922,534931;287346,534931;285962,536908;285171,537897;282601,539084;277855,539084;271725,538688;258477,538293;248590,537502;239889,536315;231189,534931;217941,532953;207658,529591;207777,529505;201726,527614;196387,525241;190257,523263;183930,521088;186797,520396;303195,516156;300174,516617;279280,517672;286160,518517;287940,518121;300199,516737;302217,516345;321968,513290;311706,514857;315227,514957;320294,514018;359426,512833;327242,521405;343529,517775;153083,508827;175823,518517;183930,521088;190060,523263;196190,525241;201528,527614;200342,528603;197178,528009;185907,523856;180371,521681;174834,519308;167518,516737;161190,513969;156247,511398;153083,508827;162377,503883;173252,509420;171868,510211;159213,504081;162377,503883;122236,490436;135682,497950;138450,501114;132123,497753;127377,494786;122236,490436;145814,485361;145816,485418;146484,486226;146557,485887;434588,472380;433870,472440;422005,480943;410339,487272;402034,492215;397486,494193;392740,496170;387006,499137;382656,501708;376328,504279;369803,506652;368023,508431;365255,509420;358334,510607;349436,513375;341329,515946;332430,518517;321357,521286;305736,523856;305341,524450;297830,526328;298024,526427;306365,524342;306527,523856;322148,521286;333222,518517;342120,515946;350227,513375;359125,510607;366046,509420;361361,512232;361498,512189;366441,509222;369210,508234;369394,508183;370594,506849;377119,504476;383447,501906;387797,499335;393531,496368;398277,494391;401531,492976;403221,491820;411526,486876;423192,480548;95508,469645;96258,470289;96515,470420;435915,464483;435847,464529;435847,464586;436161,464631;436243,464529;440187,461531;439019,462337;438813,462552;439614,462040;79362,451570;86830,460364;80909,453257;454187,451564;454170,451570;454039,452466;450875,456026;447118,460179;447344,460127;450875,456224;454039,452664;454187,451564;98689,447111;99081,447588;99100,447522;69440,442578;74581,445940;74834,446238;77176,446756;82491,451675;89807,457608;92971,461959;94750,464134;102264,470462;100089,472242;93092,464466;92773,464529;99395,471888;100089,472242;102265,470462;121049,485294;117293,486480;118677,487469;113140,487667;109581,485294;106219,482723;97914,475801;90202,468880;83084,461959;79722,458597;76559,455037;77745,453455;81700,457015;86050,460376;91389,466112;91843,466501;86050,460376;81897,457015;77943,453455;73592,448116;69440,442578;505055,411135;504955,411178;502795,416362;502979,386360;497739,393930;495168,398677;492598,403027;486468,411135;481129,419243;476383,425769;475988,426011;475664,426491;476185,426165;480931,419639;486270,411531;492400,403423;494971,399072;497541,394326;502880,386613;523445,383647;520874,391360;516326,399665;511778,408169;507626,413508;510394,407971;512767,402434;514547,399468;516919,395513;519095,391557;523445,383647;510646,366696;505846,375144;505758,375347;510592,366838;513278,347562;507509,363325;495374,388132;493598,390941;493586,390964;489434,398083;485281,405796;480536,411729;476581,418452;453248,444754;445536,451280;444796,451843;444477,452166;441252,454795;438615,457806;428926,465123;427408,466082;423284,469444;422689,469831;421808,470660;414096,475802;406384,480548;405501,480995;400280,484387;398661,485204;397091,486283;391752,489249;386763,491206;375645,496814;349561,506544;331385,511218;346074,508431;348843,507838;357741,504674;363277,502894;372176,498346;382260,494786;388721,492252;391554,490633;394124,489842;397684,487865;398619,487215;401045,484898;406384,481734;412458,478757;414689,477384;422401,472242;425762,469078;429519,466705;439209,459388;446129,452862;453841,446336;477174,420034;480385,414575;480536,414102;485677,406191;487259,403818;489362,400901;490027,399665;494179,392546;502287,375737;510196,357741;512520,350424;534913,330055;534320,330451;534320,330451;536781,318335;536710,318685;537286,319376;539066,321354;540252,320563;540282,320411;539461,320958;537484,319178;535019,295870;534881,295878;534630,295892;534716,296832;534518,301776;533727,304742;528981,312257;527795,318783;526609,320958;524631,330451;522456,337965;520083,345283;518699,351017;517117,356950;518379,354988;519490,350819;520479,344887;522851,337570;525027,330055;527004,320563;528190,318387;529377,311862;534123,304347;530959,319574;528586,332230;523247,348446;522191,350090;521739,352550;520281,356752;514744,368815;512174,375144;510592,378506;508614,382065;503276,391557;497541,400852;490225,413311;482118,425572;476779,432493;471044,439217;469067,441985;466892,444754;463530,447522;458032,453610;458191,454246;452457,460179;446327,464529;441384,468485;436701,471907;437429,471847;442570,468089;447514,464134;453643,459783;459378,453851;459180,453060;464717,446929;468078,444161;470253,441392;472231,438624;477965,431900;483304,424978;491411,412717;498728,400259;504462,390964;509801,381472;511778,377912;513360,374550;515931,368222;521467,356159;523642,348051;528981,331835;531354,319179;534518,303951;535231,301277;534716,301183;534913,296239;539264,291690;536961,301286;536961,301286;539264,291691;541043,289713;539857,292284;539585,297673;539461,302765;537484,308850;537484,309545;539857,302765;540252,292284;541174,290286;532540,281209;531245,284272;530761,288724;530137,286645;529909,286938;530563,289120;530168,292284;530959,294855;531572,294821;531156,293470;531552,290306;532540,281209;549151,275870;549546,276068;549348,284373;549546,290108;548953,300589;548360,306522;546580,315223;545987,322540;543021,335988;540252,347655;535309,349831;535704,348644;536495,340339;539461,331637;541834,330253;541834,330253;544405,315223;545789,308104;546975,300787;547964,293866;548360,287340;548557,281803;548953,278836;549151,275870;27849,184177;27948,184226;27957,184199;39780,155832;35429,163940;31870,166906;31862,167096;31517,174666;31527,174648;31870,167104;35429,164138;39780,156030;39928,156128;40002,155980;42152,138627;39384,140605;35231,149306;36181,150066;36212,149933;35429,149306;39582,140605;42033,138854;57378,127355;57128,127555;56068,131632;55401,133683;37209,166906;34638,175014;32265,183320;27124,200723;23763,212588;22181,221487;21390,226035;20797,230584;19017,242845;18424,250359;19413,258270;19876,253960;19808,252535;20599,244229;22378,231968;23790,230274;25840,216556;25740,214170;27694,208569;28856,203867;28508,204678;27322,204282;24356,212786;24554,217532;23169,226629;22972,228211;20994,230584;21588,226035;22378,221487;23960,212588;27322,200723;32463,183320;34836,175014;37406,166906;55598,133683;57378,127355;60938,107579;60937,107579;61926,108370;61926,108370;96568,79424;96530,79455;96415,79585;94800,81278;94392,81872;94125,82173;92971,83849;80909,98087;77547,102042;74186,106195;59322,122626;74383,105997;77745,101844;81107,97889;93168,83651;94392,81872;96415,79585;101588,65788;99881,66382;98612,66854;98310,67237;96135,69215;90598,72774;86841,76927;83282,81080;80909,83255;80828,83154;78585,85851;74779,90572;68649,97296;69638,98482;69657,98466;68847,97494;74977,90770;81107,83255;83479,81080;87039,76927;90796,72774;96332,69215;98507,67237;100880,66347;101629,66115;387995,30059;398079,34607;402429,38167;392740,33421;387995,30059;355170,15623;363080,17402;374153,22940;355170,15623;236133,14313;231980,14832;223082,16018;214381,17996;210624,19182;206274,20369;196755,22239;195003,22940;182941,27093;171077,31839;162772,35596;157235,37771;143591,44100;137066,48253;130739,52405;120654,59920;111163,67435;102079,75360;102858,76334;104786,75011;106427,73788;112349,68621;121840,61107;131925,53592;138252,49439;144778,45286;158422,38958;163761,36189;172066,32432;183930,27686;195992,23533;201059,22538;203506,21701;236821,14513;306848,10061;311075,10481;316809,12459;312459,11865;303363,10085;306848,10061;329860,8503;337967,9097;347854,13052;335594,10876;329860,8503;263717,8454;240878,9690;225059,11865;217545,13843;211020,16216;201924,17402;167518,30652;155060,36189;151303,37573;147942,39353;141614,42715;131727,47857;124213,53790;102462,70797;97917,74750;93470,78810;93564,78905;59355,119049;52435,128541;49271,134276;46107,139616;40175,150690;33722,160859;33650,161171;31474,167104;29892,169873;29497,170268;27742,176102;27322,179563;26927,184507;24158,192615;21588,200723;18819,212588;17237,223465;16249,234341;17633,226826;17761,226206;18028,223267;19610,212390;20105,212556;20148,212372;19610,212192;22379,200327;24949,192219;27705,184148;27520,184111;27915,179167;30090,169873;31672,167104;31725,166959;33847,161171;40373,150888;46305,139814;49469,134474;52632,128739;59553,119247;93762,79103;102858,70797;124609,53790;132123,47857;142010,42715;148337,39353;151699,37574;155456,36189;167913,30652;202320,17403;211415,16216;217941,13843;225455,11865;241274,9690;264112,8528;282469,9144;291499,0;300792,593;310284,1582;316611,3164;320764,5142;325905,4153;333617,5933;338363,7317;338165,7515;337967,8899;329860,8306;327092,7515;324323,6921;318984,5735;313645,4548;308109,3757;301979,3757;297036,3757;289324,3757;288962,3642;285567,5339;286753,7317;298617,9690;293338,9782;293427,9789;299013,9690;303759,10283;312855,12063;317205,12656;324521,14238;332035,15821;339351,17600;346668,19776;350227,20764;353786,21951;353832,21993;356385,22433;362570,24732;363434,26041;363673,26104;369210,28279;373955,30257;378701,32432;382260,34410;384633,35596;387204,36980;395904,41924;406977,49044;412712,52999;412878,53117;415808,54898;527400,264796;527316,266451;529575,266773;531750,268355;532738,273695;536495,280023;538077,280167;538077,278639;539685,274173;539659,273299;541241,267960;543416,267960;546778,265784;547173,274486;546184,278639;544998,282594;544405,289120;544207,292481;543812,295843;542969,296406;543021,296634;543828,296096;544207,292877;544405,289515;544998,282989;546184,279034;547173,274881;548755,276068;548557,279034;548162,282001;547964,287538;547569,294064;546580,300985;545394,308302;544009,315421;541439,330451;539066,331835;536100,340536;535309,348842;534913,350029;531552,359125;530563,359916;526411,369606;530761,359916;531750,359125;525422,377121;522061,378901;521363,380296;521467,380483;522258,378901;525620,377121;523247,383845;518897,391755;516722,395710;514349,399665;512569,402632;509999,408367;507230,413904;502880,419837;498530,425374;498711,425000;493784,431702;483106,443370;481004,446604;483106,443567;493784,431900;485677,444160;481500,448536;478146,451001;477965,451280;475868,452893;475790,453455;466496,462947;456609,472044;456152,472376;452852,476593;444943,482525;437551,488070;437524,488102;444943,482723;452852,476790;446327,483316;441013,486777;437337,488330;437231,488458;433276,491029;431786,491720;428037,494762;424378,497357;418842,500917;417062,501114;415084,501994;414777,502227;417260,501312;419040,501114;411921,506454;407373,508827;402825,511002;399613,511484;399068,511793;384040,518319;383274,518493;378701,521483;381272,522274;371780,526427;372571,523659;369407,524845;366441,525834;360311,527811;359492,526828;356554,527416;352995,528207;345679,529987;345438,530099;352402,528405;355961,527614;358927,527020;360114,528009;366244,526032;369210,525043;372373,523856;371582,526625;363277,530580;362870,530466;357148,532755;352402,534140;345283,535919;342342,535672;336190,536869;335990,537304;319578,540468;315820,539479;312657,539479;307120,541259;302177,541654;297233,541852;296696,541622;292191,542421;286753,541457;286951,541259;287940,539875;283392,539281;285567,538095;292092,537897;298420,537699;307516,537897;313843,537304;325707,534733;333617,532953;339549,532755;339962,532564;334210,532756;326301,534535;314436,537106;308109,537699;299013,537502;292685,537699;286160,537897;286358,537106;287742,535129;348645,525043;389972,509420;400847,503685;406977,500521;413305,497159;425169,490040;434661,482723;452457,468880;457400,464925;462146,460772;469265,454246;472231,449302;476491,445396;476526,445151;472429,448907;469462,453851;462344,460377;457598,464529;452655,468485;434859,482328;425367,489645;413503,496764;407175,500126;401045,503290;390170,509025;348843,524647;287940,534733;283392,534733;282798,533151;278053,532953;273703,534733;261047,534931;251754,534535;247206,534140;242658,533349;245398,530426;244833,530580;234626,528690;234155,528800;214579,525241;206867,523659;200144,522472;192037,518715;181952,514957;171473,510804;173252,509420;180568,510804;183732,513573;194608,516737;216161,522274;221500,523263;227234,524252;233562,525636;240535,527144;241076,527020;247601,528009;247799,527614;257290,528009;258872,528207;273505,528207;284183,528603;296838,527614;298420,527614;299013,529196;311470,527614;319775,525636;324521,524845;327487,524450;334012,522868;339351,521681;344690,520297;354483,518602;355764,518122;345481,519901;340142,521286;334803,522472;328278,524054;325312,524450;320566,525241;307713,526427;299013,527218;297431,527218;284776,528207;274098,527811;259465,527811;257884,527614;251754,525043;248392,527218;248384,527235;251161,525438;257290,528009;247799,527614;247874,527565;241669,526625;234353,525043;228025,523659;222291,522670;216952,521681;195399,516144;184523,512980;181359,510211;174043,508827;163168,503290;160004,503488;148733,497753;146755,494193;147151,493995;154072,497753;160992,501510;162970,500323;154863,494984;148140,492018;138846,486678;130936,481537;118479,476197;113733,472242;114722,471847;119468,473231;109581,462947;104044,458399;98903,453851;92378,448511;82886,438030;82235,435995;80316,434075;73790,426956;72999,423396;70429,419837;70122,419356;67067,417266;61135,408762;57774,400852;57378,400852;52830,392151;48480,383449;43932,373364;39780,363081;43932,370002;48085,378703;49469,383449;50041,384288;49337,380627;47500,377294;44511,370572;40966,364662;36616,352797;32889,340634;31665,337088;26334,315810;23977,300363;23960,300787;24158,303951;25147,311268;26333,318783;24356,312257;22972,303951;21390,303951;20401,296437;19017,291690;17831,287142;14469,283583;13480,283583;12492,278639;12096,272310;12887,263411;13283,260247;13956,258077;13629,253128;14073,245811;14864,244328;14864,243438;13283,246404;11898,244427;9328,240867;8858,238049;8735,238296;7944,246207;7350,254117;6757,260247;6757,272904;6955,279430;7350,285955;5571,292086;5175,292086;3989,280221;3989,267960;4978,258467;6756,260246;5175,258270;4780,251151;5175,240274;5373,237308;5966,232364;8339,223465;9521,217553;9130,216148;7746,224058;5373,232957;4780,237901;4582,240867;4187,251744;4582,258863;3594,268355;3594,280616;4780,292481;5175,292481;7746,303754;9130,313048;12096,322540;16768,342953;17175,346865;18028,346865;22379,357346;23961,362685;20994,358137;17831,351017;17633,352995;15913,347662;14667,347853;13283,343305;8537,332428;5571,322738;5373,314630;3989,305138;3000,295646;825,288724;2209,251942;3594,242449;2407,237308;4780,223069;5373,219707;6955,208237;11108,199932;10119,211204;11107,209272;11701,204653;11898,199536;13678,193010;16446,183122;19808,173037;20060,172753;21588,164731;23763,158996;26333,154250;31475,144362;35627,135463;41559,123993;45909,119049;49469,112128;52435,107777;55599,106195;56389,105008;59553,98680;65683,91561;65850,94537;65403,95787;71813,89188;74977,85035;79129,81080;79487,81478;79327,81278;84468,76136;89609,71390;95146,65457;102858,59722;111163,53592;116128,50127;119468,47066;125400,43506;131727,40144;132565,39714;134718,37598;138253,35003;142133,33025;144879,32393;145371,32036;199156,10283;201151,9849;206670,7910;210476,7144;212461,7127;213195,6921;258279,989;271082,939;284776,1186;285031,1378;291697,593;297827,1582;303956,2768;307119,3487;303759,2571;297629,1384;291499,396;29149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1"/>
      <w:gridCol w:w="3321"/>
      <w:gridCol w:w="3321"/>
    </w:tblGrid>
    <w:tr w:rsidR="04180A80" w14:paraId="46A1EA40" w14:textId="77777777" w:rsidTr="04180A80">
      <w:tc>
        <w:tcPr>
          <w:tcW w:w="3321" w:type="dxa"/>
        </w:tcPr>
        <w:p w14:paraId="594A59D7" w14:textId="0FF7F821" w:rsidR="04180A80" w:rsidRDefault="04180A80" w:rsidP="04180A80">
          <w:pPr>
            <w:pStyle w:val="Header"/>
            <w:ind w:left="-115"/>
          </w:pPr>
        </w:p>
      </w:tc>
      <w:tc>
        <w:tcPr>
          <w:tcW w:w="3321" w:type="dxa"/>
        </w:tcPr>
        <w:p w14:paraId="53880701" w14:textId="593F6BAD" w:rsidR="04180A80" w:rsidRDefault="04180A80" w:rsidP="04180A80">
          <w:pPr>
            <w:pStyle w:val="Header"/>
            <w:jc w:val="center"/>
          </w:pPr>
        </w:p>
      </w:tc>
      <w:tc>
        <w:tcPr>
          <w:tcW w:w="3321" w:type="dxa"/>
        </w:tcPr>
        <w:p w14:paraId="0B60158F" w14:textId="5FDDA783" w:rsidR="04180A80" w:rsidRDefault="04180A80" w:rsidP="04180A80">
          <w:pPr>
            <w:pStyle w:val="Header"/>
            <w:ind w:right="-115"/>
            <w:jc w:val="right"/>
          </w:pPr>
        </w:p>
      </w:tc>
    </w:tr>
  </w:tbl>
  <w:p w14:paraId="34F7FBF3" w14:textId="1A9DA664" w:rsidR="04180A80" w:rsidRDefault="04180A80" w:rsidP="04180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2967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604A3"/>
    <w:multiLevelType w:val="hybridMultilevel"/>
    <w:tmpl w:val="06F0A084"/>
    <w:lvl w:ilvl="0" w:tplc="0C3E28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4308B"/>
    <w:multiLevelType w:val="hybridMultilevel"/>
    <w:tmpl w:val="C7E06E50"/>
    <w:lvl w:ilvl="0" w:tplc="80329E8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4C1BF9"/>
    <w:multiLevelType w:val="hybridMultilevel"/>
    <w:tmpl w:val="017AF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bordersDoNotSurroundHeader/>
  <w:bordersDoNotSurroundFooter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98"/>
    <w:rsid w:val="0001250A"/>
    <w:rsid w:val="00012CAA"/>
    <w:rsid w:val="000176B0"/>
    <w:rsid w:val="00017FC0"/>
    <w:rsid w:val="00024F06"/>
    <w:rsid w:val="00032B67"/>
    <w:rsid w:val="0003461E"/>
    <w:rsid w:val="00037DFF"/>
    <w:rsid w:val="000423CA"/>
    <w:rsid w:val="00050C9F"/>
    <w:rsid w:val="00051619"/>
    <w:rsid w:val="00055B72"/>
    <w:rsid w:val="00055F01"/>
    <w:rsid w:val="00056A9F"/>
    <w:rsid w:val="00057321"/>
    <w:rsid w:val="00060042"/>
    <w:rsid w:val="00083302"/>
    <w:rsid w:val="00085976"/>
    <w:rsid w:val="0008685D"/>
    <w:rsid w:val="00092210"/>
    <w:rsid w:val="000A2265"/>
    <w:rsid w:val="000B11E7"/>
    <w:rsid w:val="000B6130"/>
    <w:rsid w:val="000C528E"/>
    <w:rsid w:val="000D2531"/>
    <w:rsid w:val="000E0F34"/>
    <w:rsid w:val="000E4ED3"/>
    <w:rsid w:val="000E73F9"/>
    <w:rsid w:val="000F12FD"/>
    <w:rsid w:val="00112FD7"/>
    <w:rsid w:val="00115154"/>
    <w:rsid w:val="0011757A"/>
    <w:rsid w:val="00124E09"/>
    <w:rsid w:val="001253DD"/>
    <w:rsid w:val="001261FC"/>
    <w:rsid w:val="00132245"/>
    <w:rsid w:val="00132766"/>
    <w:rsid w:val="001336CE"/>
    <w:rsid w:val="00150ABD"/>
    <w:rsid w:val="0015141A"/>
    <w:rsid w:val="00151A31"/>
    <w:rsid w:val="00160A2B"/>
    <w:rsid w:val="00174D29"/>
    <w:rsid w:val="001844FC"/>
    <w:rsid w:val="00193533"/>
    <w:rsid w:val="0019514B"/>
    <w:rsid w:val="001A70A9"/>
    <w:rsid w:val="001B1C83"/>
    <w:rsid w:val="001C792D"/>
    <w:rsid w:val="001C7D98"/>
    <w:rsid w:val="001D2241"/>
    <w:rsid w:val="001D380F"/>
    <w:rsid w:val="001D7D62"/>
    <w:rsid w:val="001F1116"/>
    <w:rsid w:val="001F177B"/>
    <w:rsid w:val="001F1E9C"/>
    <w:rsid w:val="001F4D1A"/>
    <w:rsid w:val="001F7979"/>
    <w:rsid w:val="00202B82"/>
    <w:rsid w:val="00206F66"/>
    <w:rsid w:val="0022047A"/>
    <w:rsid w:val="00222466"/>
    <w:rsid w:val="00223106"/>
    <w:rsid w:val="002258EF"/>
    <w:rsid w:val="00231587"/>
    <w:rsid w:val="00236632"/>
    <w:rsid w:val="00236701"/>
    <w:rsid w:val="0024012B"/>
    <w:rsid w:val="0024432A"/>
    <w:rsid w:val="00244468"/>
    <w:rsid w:val="002649FE"/>
    <w:rsid w:val="00266B8E"/>
    <w:rsid w:val="0027088F"/>
    <w:rsid w:val="00273C12"/>
    <w:rsid w:val="002903C3"/>
    <w:rsid w:val="0029260E"/>
    <w:rsid w:val="002942F6"/>
    <w:rsid w:val="00296786"/>
    <w:rsid w:val="002A12D8"/>
    <w:rsid w:val="002B4518"/>
    <w:rsid w:val="002B4549"/>
    <w:rsid w:val="002C0D9B"/>
    <w:rsid w:val="002C374A"/>
    <w:rsid w:val="002D3B0C"/>
    <w:rsid w:val="002E06A3"/>
    <w:rsid w:val="002E67B4"/>
    <w:rsid w:val="002F04BA"/>
    <w:rsid w:val="002F1665"/>
    <w:rsid w:val="0030230E"/>
    <w:rsid w:val="00307B6A"/>
    <w:rsid w:val="00310F17"/>
    <w:rsid w:val="00317C13"/>
    <w:rsid w:val="00320673"/>
    <w:rsid w:val="00324B1C"/>
    <w:rsid w:val="00325365"/>
    <w:rsid w:val="003326CB"/>
    <w:rsid w:val="00332AFE"/>
    <w:rsid w:val="00336140"/>
    <w:rsid w:val="003374D1"/>
    <w:rsid w:val="00350581"/>
    <w:rsid w:val="003614D9"/>
    <w:rsid w:val="003633BA"/>
    <w:rsid w:val="003731BD"/>
    <w:rsid w:val="00376291"/>
    <w:rsid w:val="003763B9"/>
    <w:rsid w:val="00380FD1"/>
    <w:rsid w:val="00382778"/>
    <w:rsid w:val="00383D02"/>
    <w:rsid w:val="00384CE1"/>
    <w:rsid w:val="00387803"/>
    <w:rsid w:val="003940C3"/>
    <w:rsid w:val="0039793B"/>
    <w:rsid w:val="003B6D80"/>
    <w:rsid w:val="003C6CCF"/>
    <w:rsid w:val="003E7128"/>
    <w:rsid w:val="003E79DC"/>
    <w:rsid w:val="003E7BCA"/>
    <w:rsid w:val="003F5555"/>
    <w:rsid w:val="003F68D0"/>
    <w:rsid w:val="003F6BA3"/>
    <w:rsid w:val="003F78FE"/>
    <w:rsid w:val="00403D02"/>
    <w:rsid w:val="0040517D"/>
    <w:rsid w:val="0040760E"/>
    <w:rsid w:val="00417EC0"/>
    <w:rsid w:val="004274B4"/>
    <w:rsid w:val="0043126A"/>
    <w:rsid w:val="00431AAE"/>
    <w:rsid w:val="004450D4"/>
    <w:rsid w:val="00445330"/>
    <w:rsid w:val="0044733C"/>
    <w:rsid w:val="00455126"/>
    <w:rsid w:val="00464498"/>
    <w:rsid w:val="00472C6F"/>
    <w:rsid w:val="00473713"/>
    <w:rsid w:val="004839F2"/>
    <w:rsid w:val="00484036"/>
    <w:rsid w:val="00490442"/>
    <w:rsid w:val="004A2C87"/>
    <w:rsid w:val="004A5392"/>
    <w:rsid w:val="004B3C34"/>
    <w:rsid w:val="004C34AF"/>
    <w:rsid w:val="004D490A"/>
    <w:rsid w:val="004E158A"/>
    <w:rsid w:val="004E3245"/>
    <w:rsid w:val="004F5F52"/>
    <w:rsid w:val="00501B45"/>
    <w:rsid w:val="0050743A"/>
    <w:rsid w:val="0051187F"/>
    <w:rsid w:val="005230C2"/>
    <w:rsid w:val="00530108"/>
    <w:rsid w:val="00536C4E"/>
    <w:rsid w:val="005401F6"/>
    <w:rsid w:val="005471D7"/>
    <w:rsid w:val="00555B9C"/>
    <w:rsid w:val="00563250"/>
    <w:rsid w:val="00565145"/>
    <w:rsid w:val="00565C77"/>
    <w:rsid w:val="0056708E"/>
    <w:rsid w:val="00575C53"/>
    <w:rsid w:val="00576546"/>
    <w:rsid w:val="005801E5"/>
    <w:rsid w:val="00583006"/>
    <w:rsid w:val="005846DB"/>
    <w:rsid w:val="00590471"/>
    <w:rsid w:val="005C3412"/>
    <w:rsid w:val="005D01FA"/>
    <w:rsid w:val="005D45DC"/>
    <w:rsid w:val="00601C1A"/>
    <w:rsid w:val="00603ACB"/>
    <w:rsid w:val="0060699A"/>
    <w:rsid w:val="00625956"/>
    <w:rsid w:val="006327C1"/>
    <w:rsid w:val="00633F6E"/>
    <w:rsid w:val="006419A2"/>
    <w:rsid w:val="006533BA"/>
    <w:rsid w:val="00654391"/>
    <w:rsid w:val="0065704E"/>
    <w:rsid w:val="006617F2"/>
    <w:rsid w:val="006716D8"/>
    <w:rsid w:val="00685975"/>
    <w:rsid w:val="006920F0"/>
    <w:rsid w:val="006A267E"/>
    <w:rsid w:val="006B3FF1"/>
    <w:rsid w:val="006B4936"/>
    <w:rsid w:val="006B56B0"/>
    <w:rsid w:val="006B7D7E"/>
    <w:rsid w:val="006C020C"/>
    <w:rsid w:val="006D02A0"/>
    <w:rsid w:val="006D4FB0"/>
    <w:rsid w:val="006D79A8"/>
    <w:rsid w:val="006E054F"/>
    <w:rsid w:val="006E2DAB"/>
    <w:rsid w:val="006F2D84"/>
    <w:rsid w:val="006F4CD0"/>
    <w:rsid w:val="006F6363"/>
    <w:rsid w:val="0072410F"/>
    <w:rsid w:val="00725F68"/>
    <w:rsid w:val="00730FB1"/>
    <w:rsid w:val="007575B6"/>
    <w:rsid w:val="007600F2"/>
    <w:rsid w:val="007704FC"/>
    <w:rsid w:val="007735FC"/>
    <w:rsid w:val="0078465C"/>
    <w:rsid w:val="007877D1"/>
    <w:rsid w:val="00794412"/>
    <w:rsid w:val="00794437"/>
    <w:rsid w:val="0079642F"/>
    <w:rsid w:val="007974D0"/>
    <w:rsid w:val="007C1B7E"/>
    <w:rsid w:val="007D07B0"/>
    <w:rsid w:val="007D0CF8"/>
    <w:rsid w:val="007F5B55"/>
    <w:rsid w:val="007F5B63"/>
    <w:rsid w:val="007F71B2"/>
    <w:rsid w:val="007F7514"/>
    <w:rsid w:val="00803262"/>
    <w:rsid w:val="00803A0A"/>
    <w:rsid w:val="00806EAB"/>
    <w:rsid w:val="00810D86"/>
    <w:rsid w:val="0081152B"/>
    <w:rsid w:val="00844848"/>
    <w:rsid w:val="00844F39"/>
    <w:rsid w:val="00846CB9"/>
    <w:rsid w:val="00850744"/>
    <w:rsid w:val="00850F71"/>
    <w:rsid w:val="00852FCA"/>
    <w:rsid w:val="0085651A"/>
    <w:rsid w:val="00865EC0"/>
    <w:rsid w:val="00871C40"/>
    <w:rsid w:val="00893621"/>
    <w:rsid w:val="00893C23"/>
    <w:rsid w:val="008A1D2B"/>
    <w:rsid w:val="008A1E6E"/>
    <w:rsid w:val="008B108C"/>
    <w:rsid w:val="008C2CFC"/>
    <w:rsid w:val="008D0A1D"/>
    <w:rsid w:val="008D4409"/>
    <w:rsid w:val="008F09B2"/>
    <w:rsid w:val="008F36F1"/>
    <w:rsid w:val="008F3C30"/>
    <w:rsid w:val="00904A50"/>
    <w:rsid w:val="009132F3"/>
    <w:rsid w:val="00921656"/>
    <w:rsid w:val="00935AF0"/>
    <w:rsid w:val="00936A1E"/>
    <w:rsid w:val="0094104D"/>
    <w:rsid w:val="009423CB"/>
    <w:rsid w:val="009475DC"/>
    <w:rsid w:val="00962963"/>
    <w:rsid w:val="00967B93"/>
    <w:rsid w:val="00971412"/>
    <w:rsid w:val="00971C1B"/>
    <w:rsid w:val="00981289"/>
    <w:rsid w:val="00983C18"/>
    <w:rsid w:val="00985FC7"/>
    <w:rsid w:val="00986FA3"/>
    <w:rsid w:val="009907DB"/>
    <w:rsid w:val="009B0820"/>
    <w:rsid w:val="009B1485"/>
    <w:rsid w:val="009B591F"/>
    <w:rsid w:val="009B741E"/>
    <w:rsid w:val="009C0464"/>
    <w:rsid w:val="009C0595"/>
    <w:rsid w:val="009C583A"/>
    <w:rsid w:val="009D20F5"/>
    <w:rsid w:val="009D257D"/>
    <w:rsid w:val="009D2CAA"/>
    <w:rsid w:val="009E6EE4"/>
    <w:rsid w:val="009F29C7"/>
    <w:rsid w:val="00A072A2"/>
    <w:rsid w:val="00A10B4C"/>
    <w:rsid w:val="00A11445"/>
    <w:rsid w:val="00A25374"/>
    <w:rsid w:val="00A26FE5"/>
    <w:rsid w:val="00A31B16"/>
    <w:rsid w:val="00A42692"/>
    <w:rsid w:val="00A54F0F"/>
    <w:rsid w:val="00A55398"/>
    <w:rsid w:val="00A717B4"/>
    <w:rsid w:val="00A84C31"/>
    <w:rsid w:val="00A921F3"/>
    <w:rsid w:val="00A97099"/>
    <w:rsid w:val="00AA287B"/>
    <w:rsid w:val="00AA33B1"/>
    <w:rsid w:val="00AA681B"/>
    <w:rsid w:val="00AB0FC0"/>
    <w:rsid w:val="00AB168E"/>
    <w:rsid w:val="00AB6C75"/>
    <w:rsid w:val="00AC22FC"/>
    <w:rsid w:val="00AC414C"/>
    <w:rsid w:val="00AD22DB"/>
    <w:rsid w:val="00AE2832"/>
    <w:rsid w:val="00AE68A8"/>
    <w:rsid w:val="00AF0081"/>
    <w:rsid w:val="00AF156D"/>
    <w:rsid w:val="00B00104"/>
    <w:rsid w:val="00B02C2A"/>
    <w:rsid w:val="00B176CA"/>
    <w:rsid w:val="00B21AB0"/>
    <w:rsid w:val="00B25E9C"/>
    <w:rsid w:val="00B32436"/>
    <w:rsid w:val="00B3266A"/>
    <w:rsid w:val="00B369F4"/>
    <w:rsid w:val="00B41DEF"/>
    <w:rsid w:val="00B529A9"/>
    <w:rsid w:val="00B532EF"/>
    <w:rsid w:val="00B6466C"/>
    <w:rsid w:val="00B67DF9"/>
    <w:rsid w:val="00B71207"/>
    <w:rsid w:val="00B73649"/>
    <w:rsid w:val="00B76CDA"/>
    <w:rsid w:val="00B76F19"/>
    <w:rsid w:val="00B83831"/>
    <w:rsid w:val="00B93A1B"/>
    <w:rsid w:val="00B977C6"/>
    <w:rsid w:val="00BB0A7D"/>
    <w:rsid w:val="00BC32C9"/>
    <w:rsid w:val="00BC4DE9"/>
    <w:rsid w:val="00BD55F9"/>
    <w:rsid w:val="00BF564C"/>
    <w:rsid w:val="00BF7266"/>
    <w:rsid w:val="00C00E57"/>
    <w:rsid w:val="00C00F96"/>
    <w:rsid w:val="00C05ED3"/>
    <w:rsid w:val="00C13FB8"/>
    <w:rsid w:val="00C14078"/>
    <w:rsid w:val="00C16A6B"/>
    <w:rsid w:val="00C20018"/>
    <w:rsid w:val="00C23673"/>
    <w:rsid w:val="00C247A9"/>
    <w:rsid w:val="00C51742"/>
    <w:rsid w:val="00C576AC"/>
    <w:rsid w:val="00C7319D"/>
    <w:rsid w:val="00C73D85"/>
    <w:rsid w:val="00C80D68"/>
    <w:rsid w:val="00C83A18"/>
    <w:rsid w:val="00C93564"/>
    <w:rsid w:val="00C96E98"/>
    <w:rsid w:val="00CA0F68"/>
    <w:rsid w:val="00CA5BAF"/>
    <w:rsid w:val="00CB2F82"/>
    <w:rsid w:val="00CB5118"/>
    <w:rsid w:val="00CB6567"/>
    <w:rsid w:val="00CC1E8B"/>
    <w:rsid w:val="00CC6383"/>
    <w:rsid w:val="00CD2321"/>
    <w:rsid w:val="00CE1E3D"/>
    <w:rsid w:val="00CE4414"/>
    <w:rsid w:val="00CF0080"/>
    <w:rsid w:val="00CF2526"/>
    <w:rsid w:val="00CF77D6"/>
    <w:rsid w:val="00D053FA"/>
    <w:rsid w:val="00D06157"/>
    <w:rsid w:val="00D24E6E"/>
    <w:rsid w:val="00D26515"/>
    <w:rsid w:val="00D33F86"/>
    <w:rsid w:val="00D36877"/>
    <w:rsid w:val="00D46500"/>
    <w:rsid w:val="00D6098D"/>
    <w:rsid w:val="00D63057"/>
    <w:rsid w:val="00D6568D"/>
    <w:rsid w:val="00D67E15"/>
    <w:rsid w:val="00D71B86"/>
    <w:rsid w:val="00D94036"/>
    <w:rsid w:val="00DB1845"/>
    <w:rsid w:val="00DC36C4"/>
    <w:rsid w:val="00DD046F"/>
    <w:rsid w:val="00DD2CAB"/>
    <w:rsid w:val="00DF4981"/>
    <w:rsid w:val="00DF6922"/>
    <w:rsid w:val="00E02741"/>
    <w:rsid w:val="00E051E9"/>
    <w:rsid w:val="00E10B7E"/>
    <w:rsid w:val="00E16463"/>
    <w:rsid w:val="00E24BE4"/>
    <w:rsid w:val="00E25863"/>
    <w:rsid w:val="00E26AED"/>
    <w:rsid w:val="00E278A3"/>
    <w:rsid w:val="00E42964"/>
    <w:rsid w:val="00E55FEA"/>
    <w:rsid w:val="00E60171"/>
    <w:rsid w:val="00E6188E"/>
    <w:rsid w:val="00E65F84"/>
    <w:rsid w:val="00E66912"/>
    <w:rsid w:val="00E73AB8"/>
    <w:rsid w:val="00E7478F"/>
    <w:rsid w:val="00E77B5E"/>
    <w:rsid w:val="00E8608C"/>
    <w:rsid w:val="00E90A60"/>
    <w:rsid w:val="00E92A3D"/>
    <w:rsid w:val="00EA2E82"/>
    <w:rsid w:val="00EA6A95"/>
    <w:rsid w:val="00EC16D8"/>
    <w:rsid w:val="00ED47F7"/>
    <w:rsid w:val="00ED6568"/>
    <w:rsid w:val="00EE47BA"/>
    <w:rsid w:val="00EE7E09"/>
    <w:rsid w:val="00F0223C"/>
    <w:rsid w:val="00F052EB"/>
    <w:rsid w:val="00F06256"/>
    <w:rsid w:val="00F15CF8"/>
    <w:rsid w:val="00F20263"/>
    <w:rsid w:val="00F2191C"/>
    <w:rsid w:val="00F22562"/>
    <w:rsid w:val="00F24020"/>
    <w:rsid w:val="00F3235D"/>
    <w:rsid w:val="00F33798"/>
    <w:rsid w:val="00F36067"/>
    <w:rsid w:val="00F37923"/>
    <w:rsid w:val="00F509FC"/>
    <w:rsid w:val="00F53FDF"/>
    <w:rsid w:val="00F64DFD"/>
    <w:rsid w:val="00F67E7B"/>
    <w:rsid w:val="00F83A27"/>
    <w:rsid w:val="00F845AF"/>
    <w:rsid w:val="00F878BD"/>
    <w:rsid w:val="00FA2A49"/>
    <w:rsid w:val="00FA6360"/>
    <w:rsid w:val="00FB3C25"/>
    <w:rsid w:val="00FB7C2E"/>
    <w:rsid w:val="00FC04D5"/>
    <w:rsid w:val="00FE7401"/>
    <w:rsid w:val="04180A80"/>
    <w:rsid w:val="47759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BC7C1F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9B591F"/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549E39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549E39" w:themeColor="accent1"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549E39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0F17"/>
    <w:pPr>
      <w:pBdr>
        <w:bottom w:val="single" w:sz="24" w:space="8" w:color="549E39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549E39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E68A8"/>
    <w:rPr>
      <w:rFonts w:asciiTheme="majorHAnsi" w:hAnsiTheme="majorHAnsi"/>
      <w:b/>
      <w:bCs/>
      <w:color w:val="549E39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AE68A8"/>
    <w:pPr>
      <w:kinsoku w:val="0"/>
      <w:overflowPunct w:val="0"/>
      <w:spacing w:before="4" w:after="0"/>
    </w:pPr>
    <w:rPr>
      <w:color w:val="029676" w:themeColor="accent4"/>
      <w:szCs w:val="17"/>
    </w:rPr>
  </w:style>
  <w:style w:type="paragraph" w:customStyle="1" w:styleId="Dates">
    <w:name w:val="Dates"/>
    <w:basedOn w:val="BodyText"/>
    <w:uiPriority w:val="1"/>
    <w:semiHidden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02967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basedOn w:val="Normal"/>
    <w:uiPriority w:val="1"/>
    <w:rsid w:val="00AE68A8"/>
    <w:pPr>
      <w:widowControl w:val="0"/>
      <w:autoSpaceDE w:val="0"/>
      <w:autoSpaceDN w:val="0"/>
      <w:adjustRightInd w:val="0"/>
      <w:spacing w:after="0"/>
    </w:pPr>
    <w:rPr>
      <w:rFonts w:cs="Georgia"/>
      <w:sz w:val="8"/>
    </w:rPr>
  </w:style>
  <w:style w:type="paragraph" w:customStyle="1" w:styleId="Contact">
    <w:name w:val="Contact"/>
    <w:basedOn w:val="Normal"/>
    <w:link w:val="ContactChar"/>
    <w:uiPriority w:val="1"/>
    <w:qFormat/>
    <w:rsid w:val="00AE68A8"/>
    <w:pPr>
      <w:spacing w:after="0"/>
    </w:pPr>
  </w:style>
  <w:style w:type="paragraph" w:styleId="Closing">
    <w:name w:val="Closing"/>
    <w:basedOn w:val="Normal"/>
    <w:link w:val="ClosingChar"/>
    <w:uiPriority w:val="99"/>
    <w:qFormat/>
    <w:rsid w:val="009B591F"/>
    <w:pPr>
      <w:spacing w:before="480" w:after="0"/>
    </w:pPr>
  </w:style>
  <w:style w:type="character" w:customStyle="1" w:styleId="ContactChar">
    <w:name w:val="Contact Char"/>
    <w:basedOn w:val="DefaultParagraphFont"/>
    <w:link w:val="Contact"/>
    <w:uiPriority w:val="1"/>
    <w:rsid w:val="00AE68A8"/>
  </w:style>
  <w:style w:type="character" w:customStyle="1" w:styleId="ClosingChar">
    <w:name w:val="Closing Char"/>
    <w:basedOn w:val="DefaultParagraphFont"/>
    <w:link w:val="Closing"/>
    <w:uiPriority w:val="99"/>
    <w:rsid w:val="009B591F"/>
  </w:style>
  <w:style w:type="character" w:styleId="Hyperlink">
    <w:name w:val="Hyperlink"/>
    <w:basedOn w:val="DefaultParagraphFont"/>
    <w:uiPriority w:val="99"/>
    <w:unhideWhenUsed/>
    <w:rsid w:val="00A553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rsid w:val="00A55398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A921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576AC"/>
    <w:rPr>
      <w:color w:val="BA6906" w:themeColor="followedHyperlink"/>
      <w:u w:val="single"/>
    </w:rPr>
  </w:style>
  <w:style w:type="table" w:styleId="GridTable4-Accent1">
    <w:name w:val="Grid Table 4 Accent 1"/>
    <w:basedOn w:val="TableNormal"/>
    <w:uiPriority w:val="49"/>
    <w:rsid w:val="00E278A3"/>
    <w:pPr>
      <w:spacing w:after="0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278A3"/>
    <w:pPr>
      <w:spacing w:after="0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6F4CD0"/>
    <w:pPr>
      <w:spacing w:after="0"/>
    </w:pPr>
    <w:rPr>
      <w:color w:val="FFC00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93621"/>
    <w:pPr>
      <w:spacing w:after="0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D490A"/>
    <w:pPr>
      <w:spacing w:after="0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5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0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7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9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timal.bio/" TargetMode="External"/><Relationship Id="rId18" Type="http://schemas.openxmlformats.org/officeDocument/2006/relationships/hyperlink" Target="https://youtu.be/cmeSKmeOppo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vLgfslmxFgg&amp;feature=emb_logo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optimal.bio" TargetMode="External"/><Relationship Id="rId17" Type="http://schemas.openxmlformats.org/officeDocument/2006/relationships/image" Target="media/image5.jp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youtu.be/cmeSKmeOpp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youtu.be/_0FC8LxlJS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youtube.com/watch?v=25P0BCAlmCc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bio\AppData\Roaming\Microsoft\Templates\Blue%20spheres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DE6B37CAD2442B9B988D323189A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CCBBA-8724-4B6E-907E-EDBBAF9B329A}"/>
      </w:docPartPr>
      <w:docPartBody>
        <w:p w:rsidR="00454232" w:rsidRDefault="00653158">
          <w:pPr>
            <w:pStyle w:val="9DDE6B37CAD2442B9B988D323189ACB5"/>
          </w:pPr>
          <w:r w:rsidRPr="00C83A18">
            <w:t>Sincerely,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32"/>
    <w:rsid w:val="002B48D5"/>
    <w:rsid w:val="00362AE3"/>
    <w:rsid w:val="003F398C"/>
    <w:rsid w:val="00454232"/>
    <w:rsid w:val="005658D8"/>
    <w:rsid w:val="00607D87"/>
    <w:rsid w:val="00623D6F"/>
    <w:rsid w:val="00653158"/>
    <w:rsid w:val="007B0F6F"/>
    <w:rsid w:val="00965BD5"/>
    <w:rsid w:val="00AA2EC8"/>
    <w:rsid w:val="00B21A29"/>
    <w:rsid w:val="00BF2AD1"/>
    <w:rsid w:val="00E22047"/>
    <w:rsid w:val="00EB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D328034B84D74A536BD3CFCCD1419">
    <w:name w:val="DF0D328034B84D74A536BD3CFCCD1419"/>
  </w:style>
  <w:style w:type="paragraph" w:customStyle="1" w:styleId="00103A94B4684C058DC236B14F853B4A">
    <w:name w:val="00103A94B4684C058DC236B14F853B4A"/>
  </w:style>
  <w:style w:type="paragraph" w:customStyle="1" w:styleId="CBA726C9631A4B5EB71BF30EE6AB5102">
    <w:name w:val="CBA726C9631A4B5EB71BF30EE6AB5102"/>
  </w:style>
  <w:style w:type="paragraph" w:customStyle="1" w:styleId="13906226E89F4FB182C426A27CB43927">
    <w:name w:val="13906226E89F4FB182C426A27CB43927"/>
  </w:style>
  <w:style w:type="paragraph" w:customStyle="1" w:styleId="D39406CD27D94E1AB8A7B3AFA8B40D0A">
    <w:name w:val="D39406CD27D94E1AB8A7B3AFA8B40D0A"/>
  </w:style>
  <w:style w:type="paragraph" w:customStyle="1" w:styleId="0A909AA237CA4EAB8B37D22C0545D5EA">
    <w:name w:val="0A909AA237CA4EAB8B37D22C0545D5EA"/>
  </w:style>
  <w:style w:type="paragraph" w:customStyle="1" w:styleId="0A79EA91312F42418810F8BB7B5DA405">
    <w:name w:val="0A79EA91312F42418810F8BB7B5DA405"/>
  </w:style>
  <w:style w:type="paragraph" w:customStyle="1" w:styleId="734459FFA4444F88BFE14F24596447D7">
    <w:name w:val="734459FFA4444F88BFE14F24596447D7"/>
  </w:style>
  <w:style w:type="paragraph" w:customStyle="1" w:styleId="82DFB896D6B44C7099D4EBBAEBAF5EE2">
    <w:name w:val="82DFB896D6B44C7099D4EBBAEBAF5EE2"/>
  </w:style>
  <w:style w:type="paragraph" w:customStyle="1" w:styleId="D55054E42D4848E59DFE6015BAFCA76A">
    <w:name w:val="D55054E42D4848E59DFE6015BAFCA76A"/>
  </w:style>
  <w:style w:type="paragraph" w:customStyle="1" w:styleId="9DDE6B37CAD2442B9B988D323189ACB5">
    <w:name w:val="9DDE6B37CAD2442B9B988D323189ACB5"/>
  </w:style>
  <w:style w:type="paragraph" w:customStyle="1" w:styleId="EEB82CAAB9604669B2387F4F619394A9">
    <w:name w:val="EEB82CAAB9604669B2387F4F619394A9"/>
  </w:style>
  <w:style w:type="paragraph" w:customStyle="1" w:styleId="A1CE19AED2CE43D390B631DA80AD1DC4">
    <w:name w:val="A1CE19AED2CE43D390B631DA80AD1DC4"/>
  </w:style>
  <w:style w:type="paragraph" w:customStyle="1" w:styleId="14FB6599AD504B249EBF1900267D3A23">
    <w:name w:val="14FB6599AD504B249EBF1900267D3A23"/>
  </w:style>
  <w:style w:type="paragraph" w:customStyle="1" w:styleId="79315365B7D747429564B92789FCD433">
    <w:name w:val="79315365B7D747429564B92789FCD433"/>
  </w:style>
  <w:style w:type="paragraph" w:customStyle="1" w:styleId="4EECC7EFED044A3DA795FABEB103DE37">
    <w:name w:val="4EECC7EFED044A3DA795FABEB103DE37"/>
  </w:style>
  <w:style w:type="paragraph" w:customStyle="1" w:styleId="D301323D238F4BF5A9438EC660BC9763">
    <w:name w:val="D301323D238F4BF5A9438EC660BC9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toneSet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E913953-DE02-4375-A732-480D72D9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cover letter</Template>
  <TotalTime>0</TotalTime>
  <Pages>4</Pages>
  <Words>302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2020-03-20T08:19:00Z</dcterms:created>
  <dcterms:modified xsi:type="dcterms:W3CDTF">2020-03-20T08:21:00Z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